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8E95" w14:textId="64EA62F3" w:rsidR="00213096" w:rsidRPr="00C758DC" w:rsidRDefault="00213096" w:rsidP="004C17D0">
      <w:pPr>
        <w:jc w:val="center"/>
        <w:rPr>
          <w:rFonts w:ascii="Arima" w:hAnsi="Arima" w:cs="Arima"/>
          <w:sz w:val="52"/>
          <w:szCs w:val="52"/>
        </w:rPr>
      </w:pPr>
      <w:r w:rsidRPr="00C758DC">
        <w:rPr>
          <w:rFonts w:ascii="Arima" w:hAnsi="Arima" w:cs="Arima"/>
          <w:sz w:val="52"/>
          <w:szCs w:val="52"/>
        </w:rPr>
        <w:t>Wedding Bu</w:t>
      </w:r>
      <w:r w:rsidR="004C17D0" w:rsidRPr="00C758DC">
        <w:rPr>
          <w:rFonts w:ascii="Arima" w:hAnsi="Arima" w:cs="Arima"/>
          <w:sz w:val="52"/>
          <w:szCs w:val="52"/>
        </w:rPr>
        <w:t>dget Template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4C17D0" w:rsidRPr="00C758DC" w14:paraId="24954667" w14:textId="77777777" w:rsidTr="00EF230B">
        <w:trPr>
          <w:trHeight w:val="576"/>
        </w:trPr>
        <w:tc>
          <w:tcPr>
            <w:tcW w:w="2337" w:type="dxa"/>
            <w:vAlign w:val="bottom"/>
          </w:tcPr>
          <w:p w14:paraId="770A9F3A" w14:textId="26F3B4D5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Groom Family </w:t>
            </w:r>
          </w:p>
        </w:tc>
        <w:tc>
          <w:tcPr>
            <w:tcW w:w="2338" w:type="dxa"/>
            <w:tcBorders>
              <w:bottom w:val="single" w:sz="8" w:space="0" w:color="808080" w:themeColor="background1" w:themeShade="80"/>
            </w:tcBorders>
            <w:vAlign w:val="bottom"/>
          </w:tcPr>
          <w:p w14:paraId="6D8B6EA7" w14:textId="3B714DDF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  <w:tc>
          <w:tcPr>
            <w:tcW w:w="2337" w:type="dxa"/>
            <w:vAlign w:val="bottom"/>
          </w:tcPr>
          <w:p w14:paraId="1920DCCE" w14:textId="35146B78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Bride Family </w:t>
            </w:r>
          </w:p>
        </w:tc>
        <w:tc>
          <w:tcPr>
            <w:tcW w:w="2338" w:type="dxa"/>
            <w:tcBorders>
              <w:bottom w:val="single" w:sz="8" w:space="0" w:color="808080" w:themeColor="background1" w:themeShade="80"/>
            </w:tcBorders>
            <w:vAlign w:val="bottom"/>
          </w:tcPr>
          <w:p w14:paraId="699C19C3" w14:textId="31BB3C72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4C17D0" w:rsidRPr="00C758DC" w14:paraId="5A1656E3" w14:textId="77777777" w:rsidTr="00EF230B">
        <w:trPr>
          <w:trHeight w:val="576"/>
        </w:trPr>
        <w:tc>
          <w:tcPr>
            <w:tcW w:w="2337" w:type="dxa"/>
            <w:vAlign w:val="bottom"/>
          </w:tcPr>
          <w:p w14:paraId="54D4CEDE" w14:textId="634A01CB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Groom &amp; Bride </w:t>
            </w:r>
          </w:p>
        </w:tc>
        <w:tc>
          <w:tcPr>
            <w:tcW w:w="7013" w:type="dxa"/>
            <w:gridSpan w:val="3"/>
            <w:tcBorders>
              <w:bottom w:val="single" w:sz="8" w:space="0" w:color="808080" w:themeColor="background1" w:themeShade="80"/>
            </w:tcBorders>
            <w:vAlign w:val="bottom"/>
          </w:tcPr>
          <w:p w14:paraId="0B6C7021" w14:textId="4FBCFF41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40D0D98C" w14:textId="5D39C900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C17D0" w:rsidRPr="00C758DC" w14:paraId="50465AEB" w14:textId="77777777" w:rsidTr="00EF230B">
        <w:trPr>
          <w:trHeight w:val="576"/>
        </w:trPr>
        <w:tc>
          <w:tcPr>
            <w:tcW w:w="9350" w:type="dxa"/>
            <w:vAlign w:val="center"/>
          </w:tcPr>
          <w:p w14:paraId="05C0CB5D" w14:textId="4696D957" w:rsidR="004C17D0" w:rsidRPr="00C758DC" w:rsidRDefault="004C17D0" w:rsidP="004C17D0">
            <w:pPr>
              <w:rPr>
                <w:rFonts w:ascii="Arima" w:hAnsi="Arima" w:cs="Arima"/>
                <w:color w:val="8C6A40"/>
              </w:rPr>
            </w:pPr>
            <w:r w:rsidRPr="00C758DC">
              <w:rPr>
                <w:rFonts w:ascii="Arima" w:hAnsi="Arima" w:cs="Arima"/>
                <w:color w:val="8C6A40"/>
                <w:sz w:val="36"/>
                <w:szCs w:val="36"/>
              </w:rPr>
              <w:t xml:space="preserve">Ceremony </w:t>
            </w:r>
          </w:p>
        </w:tc>
      </w:tr>
    </w:tbl>
    <w:p w14:paraId="31B6B226" w14:textId="630F8722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4"/>
        <w:gridCol w:w="2486"/>
      </w:tblGrid>
      <w:tr w:rsidR="004C17D0" w:rsidRPr="00C758DC" w14:paraId="68595C5A" w14:textId="77777777" w:rsidTr="00DC7B25">
        <w:trPr>
          <w:trHeight w:val="576"/>
        </w:trPr>
        <w:tc>
          <w:tcPr>
            <w:tcW w:w="3672" w:type="pct"/>
            <w:shd w:val="clear" w:color="auto" w:fill="C5A680"/>
            <w:vAlign w:val="center"/>
          </w:tcPr>
          <w:p w14:paraId="003595E8" w14:textId="44ABB682" w:rsidR="004C17D0" w:rsidRPr="00C758DC" w:rsidRDefault="004C17D0" w:rsidP="004C17D0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1328" w:type="pct"/>
            <w:shd w:val="clear" w:color="auto" w:fill="C5A680"/>
            <w:vAlign w:val="center"/>
          </w:tcPr>
          <w:p w14:paraId="22C4861A" w14:textId="7D206341" w:rsidR="004C17D0" w:rsidRPr="00C758DC" w:rsidRDefault="004C17D0" w:rsidP="004C17D0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Amount</w:t>
            </w:r>
          </w:p>
        </w:tc>
      </w:tr>
      <w:tr w:rsidR="004C17D0" w:rsidRPr="00C758DC" w14:paraId="112CEBD6" w14:textId="77777777" w:rsidTr="00EF230B">
        <w:trPr>
          <w:trHeight w:val="576"/>
        </w:trPr>
        <w:tc>
          <w:tcPr>
            <w:tcW w:w="3672" w:type="pct"/>
            <w:tcBorders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82FAC11" w14:textId="22902276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07E90336" w14:textId="19444FBD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219DEA43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1CA78F82" w14:textId="1A13A509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6339206D" w14:textId="0E400A12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7B8DE73C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7EA30AB" w14:textId="32E50294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1E59F161" w14:textId="18727B53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71BCE559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A2A1B8F" w14:textId="4574A5D7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C700D58" w14:textId="6E32913E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</w:tbl>
    <w:p w14:paraId="6361F0F2" w14:textId="31A1D44B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C17D0" w:rsidRPr="00C758DC" w14:paraId="2F7E1318" w14:textId="77777777" w:rsidTr="001C67C9">
        <w:trPr>
          <w:trHeight w:val="576"/>
        </w:trPr>
        <w:tc>
          <w:tcPr>
            <w:tcW w:w="9350" w:type="dxa"/>
            <w:vAlign w:val="center"/>
          </w:tcPr>
          <w:p w14:paraId="3F65626F" w14:textId="2CC39A8C" w:rsidR="004C17D0" w:rsidRPr="00C758DC" w:rsidRDefault="004C17D0" w:rsidP="00517971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  <w:color w:val="8C6A40"/>
                <w:sz w:val="32"/>
                <w:szCs w:val="32"/>
              </w:rPr>
              <w:t xml:space="preserve">Reception </w:t>
            </w:r>
          </w:p>
        </w:tc>
      </w:tr>
    </w:tbl>
    <w:p w14:paraId="7834066D" w14:textId="4E29FFCA" w:rsidR="004C17D0" w:rsidRPr="00C758DC" w:rsidRDefault="004C17D0">
      <w:pPr>
        <w:rPr>
          <w:rFonts w:ascii="Arima" w:hAnsi="Arima" w:cs="Arim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4"/>
        <w:gridCol w:w="2486"/>
      </w:tblGrid>
      <w:tr w:rsidR="004C17D0" w:rsidRPr="00C758DC" w14:paraId="3EF3895A" w14:textId="77777777" w:rsidTr="00DC7B25">
        <w:trPr>
          <w:trHeight w:val="576"/>
        </w:trPr>
        <w:tc>
          <w:tcPr>
            <w:tcW w:w="3672" w:type="pct"/>
            <w:shd w:val="clear" w:color="auto" w:fill="C5A680"/>
            <w:vAlign w:val="center"/>
          </w:tcPr>
          <w:p w14:paraId="6A66ADB1" w14:textId="57074FA8" w:rsidR="004C17D0" w:rsidRPr="00C758DC" w:rsidRDefault="004C17D0" w:rsidP="00517971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1328" w:type="pct"/>
            <w:shd w:val="clear" w:color="auto" w:fill="C5A680"/>
            <w:vAlign w:val="center"/>
          </w:tcPr>
          <w:p w14:paraId="00224D13" w14:textId="73310772" w:rsidR="004C17D0" w:rsidRPr="00C758DC" w:rsidRDefault="004C17D0" w:rsidP="00517971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Amount</w:t>
            </w:r>
          </w:p>
        </w:tc>
      </w:tr>
      <w:tr w:rsidR="004C17D0" w:rsidRPr="00C758DC" w14:paraId="7D0A2068" w14:textId="77777777" w:rsidTr="001C67C9">
        <w:trPr>
          <w:trHeight w:val="576"/>
        </w:trPr>
        <w:tc>
          <w:tcPr>
            <w:tcW w:w="3672" w:type="pct"/>
            <w:tcBorders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1FE9050F" w14:textId="5D2D0A21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4973DDA0" w14:textId="46A3F0CB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394C2DC1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088A3B75" w14:textId="69F73877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3A17ACC7" w14:textId="12B50072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17661379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A840853" w14:textId="5F8D1526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6402F5E" w14:textId="40D39C2A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119A687A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C1B0F11" w14:textId="4C95467C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51DC1A2" w14:textId="7E8B2CB5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</w:tbl>
    <w:p w14:paraId="6E791C7C" w14:textId="4A2E2534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2629"/>
        <w:gridCol w:w="511"/>
        <w:gridCol w:w="1724"/>
        <w:gridCol w:w="2698"/>
      </w:tblGrid>
      <w:tr w:rsidR="004C17D0" w:rsidRPr="00C758DC" w14:paraId="5F46FD26" w14:textId="77777777" w:rsidTr="00DC7B25">
        <w:trPr>
          <w:trHeight w:val="576"/>
        </w:trPr>
        <w:tc>
          <w:tcPr>
            <w:tcW w:w="960" w:type="pct"/>
            <w:vAlign w:val="bottom"/>
          </w:tcPr>
          <w:p w14:paraId="162461BE" w14:textId="05D112F2" w:rsidR="004C17D0" w:rsidRPr="00C758DC" w:rsidRDefault="004C17D0" w:rsidP="00DC7B25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</w:rPr>
              <w:t xml:space="preserve">Total Spent </w:t>
            </w:r>
          </w:p>
        </w:tc>
        <w:tc>
          <w:tcPr>
            <w:tcW w:w="1404" w:type="pct"/>
            <w:tcBorders>
              <w:bottom w:val="single" w:sz="8" w:space="0" w:color="A6A6A6" w:themeColor="background1" w:themeShade="A6"/>
            </w:tcBorders>
            <w:vAlign w:val="bottom"/>
          </w:tcPr>
          <w:p w14:paraId="0CC6781D" w14:textId="77777777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  <w:tc>
          <w:tcPr>
            <w:tcW w:w="273" w:type="pct"/>
            <w:vAlign w:val="bottom"/>
          </w:tcPr>
          <w:p w14:paraId="34FAABF4" w14:textId="77777777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  <w:tc>
          <w:tcPr>
            <w:tcW w:w="921" w:type="pct"/>
            <w:vAlign w:val="bottom"/>
          </w:tcPr>
          <w:p w14:paraId="0FA38B0E" w14:textId="43E373AE" w:rsidR="004C17D0" w:rsidRPr="00C758DC" w:rsidRDefault="004C17D0" w:rsidP="00DC7B25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</w:rPr>
              <w:t xml:space="preserve">Remaining </w:t>
            </w:r>
          </w:p>
        </w:tc>
        <w:tc>
          <w:tcPr>
            <w:tcW w:w="1441" w:type="pct"/>
            <w:tcBorders>
              <w:bottom w:val="single" w:sz="8" w:space="0" w:color="A6A6A6" w:themeColor="background1" w:themeShade="A6"/>
            </w:tcBorders>
            <w:vAlign w:val="bottom"/>
          </w:tcPr>
          <w:p w14:paraId="101A62A5" w14:textId="2186B1FD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</w:tr>
    </w:tbl>
    <w:p w14:paraId="549F2FBF" w14:textId="69957F24" w:rsidR="004C17D0" w:rsidRDefault="004C17D0">
      <w:pPr>
        <w:rPr>
          <w:rFonts w:ascii="Arima" w:hAnsi="Arima" w:cs="Arima"/>
        </w:rPr>
      </w:pPr>
    </w:p>
    <w:p w14:paraId="3E5EB90E" w14:textId="77777777" w:rsidR="001752A2" w:rsidRDefault="001752A2">
      <w:pPr>
        <w:rPr>
          <w:rFonts w:ascii="Arima" w:hAnsi="Arima" w:cs="Arima"/>
        </w:rPr>
      </w:pPr>
    </w:p>
    <w:p w14:paraId="3CA131EC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0F05021B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66BF04E6" wp14:editId="492BD3C8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2E7157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1752A2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146A8D30" w14:textId="77777777" w:rsidR="001752A2" w:rsidRPr="00C758DC" w:rsidRDefault="001752A2">
      <w:pPr>
        <w:rPr>
          <w:rFonts w:ascii="Arima" w:hAnsi="Arima" w:cs="Arima"/>
        </w:rPr>
      </w:pPr>
    </w:p>
    <w:sectPr w:rsidR="001752A2" w:rsidRPr="00C758DC" w:rsidSect="001752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402E4" w14:textId="77777777" w:rsidR="000035E7" w:rsidRDefault="000035E7" w:rsidP="001752A2">
      <w:pPr>
        <w:spacing w:after="0" w:line="240" w:lineRule="auto"/>
      </w:pPr>
      <w:r>
        <w:separator/>
      </w:r>
    </w:p>
  </w:endnote>
  <w:endnote w:type="continuationSeparator" w:id="0">
    <w:p w14:paraId="4C30F400" w14:textId="77777777" w:rsidR="000035E7" w:rsidRDefault="000035E7" w:rsidP="0017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530C" w14:textId="27A6E3FE" w:rsidR="001752A2" w:rsidRPr="001752A2" w:rsidRDefault="001752A2" w:rsidP="001752A2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1752A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92A7" w14:textId="77777777" w:rsidR="000035E7" w:rsidRDefault="000035E7" w:rsidP="001752A2">
      <w:pPr>
        <w:spacing w:after="0" w:line="240" w:lineRule="auto"/>
      </w:pPr>
      <w:r>
        <w:separator/>
      </w:r>
    </w:p>
  </w:footnote>
  <w:footnote w:type="continuationSeparator" w:id="0">
    <w:p w14:paraId="3C64202C" w14:textId="77777777" w:rsidR="000035E7" w:rsidRDefault="000035E7" w:rsidP="0017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C2A8" w14:textId="4EBA626D" w:rsidR="001752A2" w:rsidRDefault="001752A2">
    <w:pPr>
      <w:pStyle w:val="Header"/>
    </w:pPr>
    <w:r>
      <w:rPr>
        <w:rFonts w:ascii="Arima" w:hAnsi="Arima" w:cs="Arima"/>
        <w:noProof/>
        <w:sz w:val="52"/>
        <w:szCs w:val="5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F5ED01B" wp14:editId="35EC0A0D">
              <wp:simplePos x="0" y="0"/>
              <wp:positionH relativeFrom="column">
                <wp:posOffset>-1142980</wp:posOffset>
              </wp:positionH>
              <wp:positionV relativeFrom="page">
                <wp:posOffset>-177800</wp:posOffset>
              </wp:positionV>
              <wp:extent cx="8552180" cy="10478770"/>
              <wp:effectExtent l="19050" t="38100" r="1270" b="151130"/>
              <wp:wrapNone/>
              <wp:docPr id="1314638750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52180" cy="10478770"/>
                        <a:chOff x="0" y="0"/>
                        <a:chExt cx="8552180" cy="10478770"/>
                      </a:xfrm>
                    </wpg:grpSpPr>
                    <wpg:grpSp>
                      <wpg:cNvPr id="998096789" name="Group 6"/>
                      <wpg:cNvGrpSpPr/>
                      <wpg:grpSpPr>
                        <a:xfrm>
                          <a:off x="0" y="123264"/>
                          <a:ext cx="8552180" cy="10205720"/>
                          <a:chOff x="0" y="0"/>
                          <a:chExt cx="8552330" cy="10205720"/>
                        </a:xfrm>
                      </wpg:grpSpPr>
                      <wpg:grpSp>
                        <wpg:cNvPr id="379355934" name="Group 5"/>
                        <wpg:cNvGrpSpPr/>
                        <wpg:grpSpPr>
                          <a:xfrm>
                            <a:off x="0" y="0"/>
                            <a:ext cx="8552330" cy="10205720"/>
                            <a:chOff x="0" y="0"/>
                            <a:chExt cx="8552330" cy="10205720"/>
                          </a:xfrm>
                        </wpg:grpSpPr>
                        <wps:wsp>
                          <wps:cNvPr id="909111254" name="Rectangle 1"/>
                          <wps:cNvSpPr/>
                          <wps:spPr>
                            <a:xfrm>
                              <a:off x="0" y="0"/>
                              <a:ext cx="8336915" cy="10205720"/>
                            </a:xfrm>
                            <a:prstGeom prst="rect">
                              <a:avLst/>
                            </a:prstGeom>
                            <a:solidFill>
                              <a:srgbClr val="F7EDD9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7025812" name="Rectangle 2"/>
                          <wps:cNvSpPr/>
                          <wps:spPr>
                            <a:xfrm>
                              <a:off x="121024" y="4827494"/>
                              <a:ext cx="8431306" cy="753035"/>
                            </a:xfrm>
                            <a:prstGeom prst="rect">
                              <a:avLst/>
                            </a:prstGeom>
                            <a:solidFill>
                              <a:srgbClr val="C5A680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7651361" name="Straight Connector 3"/>
                          <wps:cNvCnPr/>
                          <wps:spPr>
                            <a:xfrm>
                              <a:off x="242047" y="4569759"/>
                              <a:ext cx="7799070" cy="0"/>
                            </a:xfrm>
                            <a:prstGeom prst="line">
                              <a:avLst/>
                            </a:prstGeom>
                            <a:noFill/>
                            <a:ln w="762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10931916" name="Straight Connector 3"/>
                          <wps:cNvCnPr/>
                          <wps:spPr>
                            <a:xfrm>
                              <a:off x="201706" y="5847230"/>
                              <a:ext cx="7799070" cy="0"/>
                            </a:xfrm>
                            <a:prstGeom prst="line">
                              <a:avLst/>
                            </a:prstGeom>
                            <a:noFill/>
                            <a:ln w="762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833617349" name="Rectangle 4"/>
                        <wps:cNvSpPr/>
                        <wps:spPr>
                          <a:xfrm>
                            <a:off x="806824" y="793377"/>
                            <a:ext cx="6602506" cy="8807824"/>
                          </a:xfrm>
                          <a:prstGeom prst="rect">
                            <a:avLst/>
                          </a:prstGeom>
                          <a:solidFill>
                            <a:srgbClr val="FCF7EE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926465997" name="Group 10"/>
                      <wpg:cNvGrpSpPr/>
                      <wpg:grpSpPr>
                        <a:xfrm>
                          <a:off x="127747" y="0"/>
                          <a:ext cx="8212455" cy="10478770"/>
                          <a:chOff x="0" y="0"/>
                          <a:chExt cx="8212904" cy="10479049"/>
                        </a:xfrm>
                      </wpg:grpSpPr>
                      <pic:pic xmlns:pic="http://schemas.openxmlformats.org/drawingml/2006/picture">
                        <pic:nvPicPr>
                          <pic:cNvPr id="189205120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duotone>
                              <a:prstClr val="black"/>
                              <a:srgbClr val="C5A680">
                                <a:tint val="45000"/>
                                <a:satMod val="400000"/>
                              </a:srgbClr>
                            </a:duotone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494" y="9239959"/>
                            <a:ext cx="112141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0893167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212641">
                            <a:off x="0" y="13447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4591831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212641">
                            <a:off x="497541" y="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7408337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107488">
                            <a:off x="7104941" y="264047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4379964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572157">
                            <a:off x="6782211" y="37689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8688809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803711">
                            <a:off x="6216035" y="9345574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50D4F9A9" id="Group 11" o:spid="_x0000_s1026" style="position:absolute;margin-left:-90pt;margin-top:-14pt;width:673.4pt;height:825.1pt;z-index:-251657216;mso-position-vertical-relative:page" coordsize="85521,10478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jdV&#10;4HKYAAAAAAAAAAAAAAAAAAAAAAAAFjJAQCqJVa4oEedGac2IS3oz3tMoZ4m7IV1/FStgIV7dHyff&#10;0DQAAAAE8W4vIQ5ZhsntYB3ghG8WoyiF2iHCcArHNazBcCun7PcqojuANhdVTuhRtglBKTN92BoC&#10;rWY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lZoHMAAAAAAAAAAAAAAAAAAAAAA&#10;AAB5dVkSjdV5v/6DEAAKbN1JAAAAAAAAAAAns73gAAAAA2u4kQ22AAAAATrQAAOB1Xpg0MAASXNl&#10;VniOGLErj2PrPcwr+FTMUCQdAAAAAHVmvvChgnBwGCQDAib9n8/iV2XEboc9w2CDRg3swzzsRtLh&#10;NpYTCiJc7757Z9Z4AAAAAAAAAAAAAAAAAAAAAAFbxN8GjIdzdChyVKmoybrU8gxiDPFSLiZrHlOz&#10;vToFjZ2a+Pi/SqX58KzMCeiX7NqhMcsLWvxmKCS783kpGpG9fuN1zO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cB2Po+9Ceek&#10;AAMtHAAFFlUWQCAAAEOOAAAd3AAEohDXzw0+uAhNY1R45qZG1+LIHSSQAAAAAAAAAAKF1b+VmBkM&#10;AUbuHnNRz+jsrRBBu9vP7672wAAAAPwAAALrWITQAAAAAAAAAAAAAADWMLqoIWkT4em9wctXyo5Q&#10;C3oR/9brRRCYJS3kQTM4gOO/D2DM9xzElaXXjUAKAAAAAAAAAAAAAAB4iCufotT4AAAAAAAAAAAA&#10;AAAAAAAABHRnYsrulxP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">
              <v:group id="Group 6" o:spid="_x0000_s1027" style="position:absolute;top:1232;width:85521;height:102057" coordsize="85523,10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">
                <v:group id="Group 5" o:spid="_x0000_s1028" style="position:absolute;width:85523;height:102057" coordsize="85523,10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">
                  <v:rect id="Rectangle 1" o:spid="_x0000_s1029" style="position:absolute;width:83369;height:10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" fillcolor="#f7edd9" stroked="f" strokeweight="1.5pt"/>
                  <v:rect id="Rectangle 2" o:spid="_x0000_s1030" style="position:absolute;left:1210;top:48274;width:84313;height:7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" fillcolor="#c5a680" stroked="f" strokeweight="1.5pt"/>
                  <v:line id="Straight Connector 3" o:spid="_x0000_s1031" style="position:absolute;visibility:visible;mso-wrap-style:square" from="2420,45697" to="80411,45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" stroked="f" strokeweight="6pt">
                    <v:stroke joinstyle="miter"/>
                  </v:line>
                  <v:line id="Straight Connector 3" o:spid="_x0000_s1032" style="position:absolute;visibility:visible;mso-wrap-style:square" from="2017,58472" to="80007,5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" stroked="f" strokeweight="6pt">
                    <v:stroke joinstyle="miter"/>
                  </v:line>
                </v:group>
                <v:rect id="Rectangle 4" o:spid="_x0000_s1033" style="position:absolute;left:8068;top:7933;width:66025;height:88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" fillcolor="#fcf7ee" stroked="f" strokeweight="1.5pt"/>
              </v:group>
              <v:group id="Group 10" o:spid="_x0000_s1034" style="position:absolute;left:1277;width:82125;height:104787" coordsize="82129,10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5" type="#_x0000_t75" style="position:absolute;left:70914;top:92399;width:11215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">
                  <v:imagedata r:id="rId9" o:title="" recolortarget="black"/>
                </v:shape>
                <v:shape id="Picture 8" o:spid="_x0000_s1036" type="#_x0000_t75" style="position:absolute;left:-1;top:1345;width:9551;height:9550;rotation:46013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">
                  <v:imagedata r:id="rId10" o:title="" recolortarget="black"/>
                </v:shape>
                <v:shape id="Picture 8" o:spid="_x0000_s1037" type="#_x0000_t75" style="position:absolute;left:4975;width:9550;height:9550;rotation:46013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">
                  <v:imagedata r:id="rId10" o:title="" recolortarget="black"/>
                </v:shape>
                <v:shape id="Picture 9" o:spid="_x0000_s1038" type="#_x0000_t75" style="position:absolute;left:71049;top:2640;width:9550;height:9550;rotation:994780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">
                  <v:imagedata r:id="rId11" o:title="" recolortarget="black"/>
                </v:shape>
                <v:shape id="Picture 9" o:spid="_x0000_s1039" type="#_x0000_t75" style="position:absolute;left:67822;top:376;width:9550;height:9551;rotation:104553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">
                  <v:imagedata r:id="rId11" o:title="" recolortarget="black"/>
                </v:shape>
                <v:shape id="Picture 9" o:spid="_x0000_s1040" type="#_x0000_t75" style="position:absolute;left:62160;top:93455;width:11335;height:11335;rotation:-305429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">
                  <v:imagedata r:id="rId12" o:title="" recolortarget="black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89"/>
    <w:rsid w:val="000035E7"/>
    <w:rsid w:val="00121DA6"/>
    <w:rsid w:val="001752A2"/>
    <w:rsid w:val="001C67C9"/>
    <w:rsid w:val="001D65E0"/>
    <w:rsid w:val="00213096"/>
    <w:rsid w:val="003D729A"/>
    <w:rsid w:val="00465ABA"/>
    <w:rsid w:val="004C17D0"/>
    <w:rsid w:val="004C6EDF"/>
    <w:rsid w:val="005F2757"/>
    <w:rsid w:val="006C2A99"/>
    <w:rsid w:val="007D2EF4"/>
    <w:rsid w:val="00897285"/>
    <w:rsid w:val="00B0618D"/>
    <w:rsid w:val="00C17E16"/>
    <w:rsid w:val="00C758DC"/>
    <w:rsid w:val="00C97089"/>
    <w:rsid w:val="00D016D9"/>
    <w:rsid w:val="00DC7B25"/>
    <w:rsid w:val="00EF230B"/>
    <w:rsid w:val="00FE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A0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7D0"/>
  </w:style>
  <w:style w:type="paragraph" w:styleId="Heading1">
    <w:name w:val="heading 1"/>
    <w:basedOn w:val="Normal"/>
    <w:next w:val="Normal"/>
    <w:link w:val="Heading1Char"/>
    <w:uiPriority w:val="9"/>
    <w:qFormat/>
    <w:rsid w:val="00C97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0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2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5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2A2"/>
  </w:style>
  <w:style w:type="paragraph" w:styleId="Footer">
    <w:name w:val="footer"/>
    <w:basedOn w:val="Normal"/>
    <w:link w:val="FooterChar"/>
    <w:uiPriority w:val="99"/>
    <w:unhideWhenUsed/>
    <w:rsid w:val="00175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microsoft.com/office/2007/relationships/hdphoto" Target="media/hdphoto4.wdp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9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3.wdp"/><Relationship Id="rId11" Type="http://schemas.openxmlformats.org/officeDocument/2006/relationships/image" Target="media/image8.png"/><Relationship Id="rId5" Type="http://schemas.openxmlformats.org/officeDocument/2006/relationships/image" Target="media/image4.png"/><Relationship Id="rId10" Type="http://schemas.openxmlformats.org/officeDocument/2006/relationships/image" Target="media/image7.png"/><Relationship Id="rId4" Type="http://schemas.microsoft.com/office/2007/relationships/hdphoto" Target="media/hdphoto2.wdp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Template-06-86exu1f4h-02</Template>
  <TotalTime>0</TotalTime>
  <Pages>2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2026-06-19T12:35:00Z</dcterms:created>
  <dcterms:modified xsi:type="dcterms:W3CDTF">2026-06-19T12:35:00Z</dcterms:modified>
</cp:coreProperties>
</file>