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4FBDB" w14:textId="789EFAF9" w:rsidR="0015472A" w:rsidRPr="001629FB" w:rsidRDefault="0015472A" w:rsidP="00262961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1629FB">
        <w:rPr>
          <w:rFonts w:ascii="Arima" w:hAnsi="Arima" w:cs="Arima"/>
          <w:b/>
          <w:bCs/>
          <w:sz w:val="56"/>
          <w:szCs w:val="56"/>
        </w:rPr>
        <w:t>Wedding Budget Template</w:t>
      </w:r>
    </w:p>
    <w:p w14:paraId="7EA54237" w14:textId="42984DE7" w:rsidR="0015472A" w:rsidRPr="0015472A" w:rsidRDefault="0015472A">
      <w:pPr>
        <w:rPr>
          <w:rFonts w:ascii="Arima" w:hAnsi="Arima" w:cs="Arima"/>
          <w:b/>
          <w:bCs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983"/>
        <w:gridCol w:w="1615"/>
      </w:tblGrid>
      <w:tr w:rsidR="0015472A" w:rsidRPr="001629FB" w14:paraId="581DCA51" w14:textId="77777777" w:rsidTr="003B58A5">
        <w:trPr>
          <w:trHeight w:val="432"/>
        </w:trPr>
        <w:tc>
          <w:tcPr>
            <w:tcW w:w="1798" w:type="dxa"/>
            <w:vAlign w:val="center"/>
          </w:tcPr>
          <w:p w14:paraId="17C0099E" w14:textId="0CAD0C01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Groom Family </w:t>
            </w:r>
          </w:p>
        </w:tc>
        <w:tc>
          <w:tcPr>
            <w:tcW w:w="1798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D3DBEC0" w14:textId="77777777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1798" w:type="dxa"/>
            <w:vAlign w:val="center"/>
          </w:tcPr>
          <w:p w14:paraId="04CBA91D" w14:textId="59A15347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Bride Family </w:t>
            </w:r>
          </w:p>
        </w:tc>
        <w:tc>
          <w:tcPr>
            <w:tcW w:w="1798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4237D74" w14:textId="77777777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1983" w:type="dxa"/>
            <w:vAlign w:val="center"/>
          </w:tcPr>
          <w:p w14:paraId="30907C4B" w14:textId="3A27FE9F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Groom &amp; Bride </w:t>
            </w:r>
          </w:p>
        </w:tc>
        <w:tc>
          <w:tcPr>
            <w:tcW w:w="161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1FD2915" w14:textId="455CCDBB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</w:tr>
    </w:tbl>
    <w:p w14:paraId="01127159" w14:textId="77777777" w:rsidR="003B58A5" w:rsidRPr="001629FB" w:rsidRDefault="003B58A5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2"/>
        <w:gridCol w:w="343"/>
        <w:gridCol w:w="5225"/>
      </w:tblGrid>
      <w:tr w:rsidR="003B58A5" w:rsidRPr="001629FB" w14:paraId="0D3419FB" w14:textId="77777777" w:rsidTr="00FE66B5">
        <w:trPr>
          <w:trHeight w:val="3095"/>
        </w:trPr>
        <w:tc>
          <w:tcPr>
            <w:tcW w:w="5222" w:type="dxa"/>
          </w:tcPr>
          <w:p w14:paraId="04A1384C" w14:textId="77777777" w:rsidR="003B58A5" w:rsidRPr="001629FB" w:rsidRDefault="003B58A5">
            <w:pPr>
              <w:rPr>
                <w:rFonts w:ascii="Arima" w:hAnsi="Arima" w:cs="Arima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7A4B8E3A" w14:textId="77777777" w:rsidTr="00FE66B5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296ACEA6" w14:textId="2D5DCBD1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5BB4655C" w14:textId="2A2C5F0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Wedding attire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32A15310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71FC6214" w14:textId="4136F71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0BA3F28B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CE03357" w14:textId="77777777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94CB094" w14:textId="0DD8451D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4E1EF641" w14:textId="77777777" w:rsidR="00FE66B5" w:rsidRPr="001629FB" w:rsidRDefault="00FE66B5" w:rsidP="003D35DD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14DA0950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7618A399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069B45FA" w14:textId="77777777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2B9C85FB" w14:textId="69DAB694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2ECCAC9A" w14:textId="77777777" w:rsidR="00FE66B5" w:rsidRPr="001629FB" w:rsidRDefault="00FE66B5" w:rsidP="003D35DD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D064F2E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3B58A5" w:rsidRPr="001629FB" w14:paraId="1D206A6A" w14:textId="77777777" w:rsidTr="00FE66B5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3F9C35BD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67870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6707464A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0384302C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7F9F1CB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D081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2CB7CEB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05A5C5C2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0138B19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1009B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C8140F4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690A84B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3A0535B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AA684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5C31BB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629D067B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5391F60F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98347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194E0EDD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1DCF9A32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343" w:type="dxa"/>
          </w:tcPr>
          <w:p w14:paraId="405B365F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5225" w:type="dxa"/>
            <w:vMerge w:val="restart"/>
          </w:tcPr>
          <w:p w14:paraId="3EE206A6" w14:textId="77777777" w:rsidR="00FE66B5" w:rsidRPr="001629FB" w:rsidRDefault="00FE66B5">
            <w:pPr>
              <w:rPr>
                <w:rFonts w:ascii="Arima" w:hAnsi="Arima" w:cs="Arima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549085D7" w14:textId="77777777" w:rsidTr="003D35DD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C06E10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6EF324C0" w14:textId="6B8186C3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Ceremony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00D5D2D7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2606239A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580659D7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476B659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E25BB0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088505F0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72418E8B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75B31181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06B163F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5E5428C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5DAC7F41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D9AC637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78A67E5B" w14:textId="77777777" w:rsidTr="003D35DD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71B386C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6AFD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25D5082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9FED30F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264A601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650D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206912B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32FA838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FF3E09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B90F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12F52F9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5D36BA5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3655498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3A4E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1E0AF7DC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2890DC4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8C6ED1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2B85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BE7B14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52C95756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B7187B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F819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19CC6EF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80FEB07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CFF8E1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C1CD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CEA6ACC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0AD1EB93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1D5085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EC78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028730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6D1EAAE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0B1B8CF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C362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78B730A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D6E264C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104238F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F132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6DE68F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6DE661A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1DEDDA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A26A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AD9F6D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41670483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C6CCDC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008B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8FA324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A1C5CDD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AD56B2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D717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6F76580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EC38796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6A9715D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D35B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7E7377B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2F4BE244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</w:tr>
      <w:tr w:rsidR="003B58A5" w:rsidRPr="001629FB" w14:paraId="1AE3723A" w14:textId="77777777" w:rsidTr="00FE66B5">
        <w:tc>
          <w:tcPr>
            <w:tcW w:w="5222" w:type="dxa"/>
          </w:tcPr>
          <w:p w14:paraId="22D56C68" w14:textId="77777777" w:rsidR="003B58A5" w:rsidRPr="003731AF" w:rsidRDefault="003B58A5" w:rsidP="003D35DD">
            <w:pPr>
              <w:rPr>
                <w:rFonts w:ascii="Arima" w:hAnsi="Arima" w:cs="Arima"/>
                <w:sz w:val="12"/>
                <w:szCs w:val="12"/>
              </w:rPr>
            </w:pPr>
          </w:p>
        </w:tc>
        <w:tc>
          <w:tcPr>
            <w:tcW w:w="343" w:type="dxa"/>
          </w:tcPr>
          <w:p w14:paraId="70AC8A6D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5225" w:type="dxa"/>
            <w:vMerge/>
          </w:tcPr>
          <w:p w14:paraId="26475DBA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</w:tr>
      <w:tr w:rsidR="003B58A5" w:rsidRPr="001629FB" w14:paraId="691E997B" w14:textId="77777777" w:rsidTr="00FE66B5">
        <w:tc>
          <w:tcPr>
            <w:tcW w:w="5222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274DBFAF" w14:textId="77777777" w:rsidTr="003D35DD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52CF69C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7A1A5E72" w14:textId="72B198C3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Reception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60A6231D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609DF85C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4FF2F183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6CBF636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0554730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13CDB7E0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5613C82B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61E335AD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6280AE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937115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10A207A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30BAC71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288C80EF" w14:textId="77777777" w:rsidTr="003D35DD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648F2AC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8001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27D81AE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DB33EDA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13B1E1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DA32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46910B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0F21229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607F337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7642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69FB18C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E695EC6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1AF8B8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7C13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10B027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BCF46DB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6B65B4D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7469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58BBE86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F45E13E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629DFDB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B175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445B57D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52207541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343" w:type="dxa"/>
          </w:tcPr>
          <w:p w14:paraId="423F1767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5225" w:type="dxa"/>
            <w:vMerge/>
          </w:tcPr>
          <w:p w14:paraId="0971ADA0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</w:tr>
    </w:tbl>
    <w:p w14:paraId="1027FE8C" w14:textId="2C5C68C0" w:rsidR="0015472A" w:rsidRPr="001629FB" w:rsidRDefault="0015472A">
      <w:pPr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8"/>
        <w:gridCol w:w="343"/>
        <w:gridCol w:w="5229"/>
      </w:tblGrid>
      <w:tr w:rsidR="00FE66B5" w:rsidRPr="001629FB" w14:paraId="423E25CE" w14:textId="77777777" w:rsidTr="00FE66B5">
        <w:tc>
          <w:tcPr>
            <w:tcW w:w="2420" w:type="pct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2B27AD58" w14:textId="77777777" w:rsidTr="00FE66B5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4042103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4175CC6D" w14:textId="6BE4AF14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Decoration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5F304A6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5AA29B2B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1D5278AC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2C31D1F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0E502DF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35006301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6AE2E405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37E9C74E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7FEC24D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214E3B7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514B819E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58B8783E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0ACB5580" w14:textId="77777777" w:rsidTr="00FE66B5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1E8FBA9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57EE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07134F0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348C16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59BCB7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893E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3ADF2C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B606051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4930239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176D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3CC84DE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09C3510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B5BEA6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B54E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3F349DF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160848D2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63AC931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3788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2A839C1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555686F1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1C8E804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B5D5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7799762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2F2A71A9" w14:textId="77777777" w:rsidR="00FE66B5" w:rsidRPr="001629FB" w:rsidRDefault="00FE66B5">
            <w:pPr>
              <w:rPr>
                <w:rFonts w:ascii="Arima" w:hAnsi="Arima" w:cs="Arima"/>
                <w:sz w:val="16"/>
                <w:szCs w:val="16"/>
              </w:rPr>
            </w:pPr>
          </w:p>
        </w:tc>
        <w:tc>
          <w:tcPr>
            <w:tcW w:w="159" w:type="pct"/>
          </w:tcPr>
          <w:p w14:paraId="0A572E06" w14:textId="77777777" w:rsidR="00FE66B5" w:rsidRPr="001629FB" w:rsidRDefault="00FE66B5">
            <w:pPr>
              <w:rPr>
                <w:rFonts w:ascii="Arima" w:hAnsi="Arima" w:cs="Arima"/>
                <w:sz w:val="16"/>
                <w:szCs w:val="16"/>
              </w:rPr>
            </w:pPr>
          </w:p>
        </w:tc>
        <w:tc>
          <w:tcPr>
            <w:tcW w:w="2421" w:type="pct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5EF1EC0B" w14:textId="77777777" w:rsidTr="00FE66B5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F1D86E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6ACE2B41" w14:textId="7D2EADD4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Other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025E51CE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7775029B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6EC793CD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01F95CF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566FD94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1BEE599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21EF2768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2E00AFAF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797E033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24DB2BC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29CED63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EFC3EC3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227F9D42" w14:textId="77777777" w:rsidTr="00FE66B5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6B60955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D9FA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03F3292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8AFE4D0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14C0B4C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350C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0E9E445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42D9311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EE9F66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E840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4C3C5D6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58683518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13CD09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B022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82E6F1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B64220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0C9C9F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5BFF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1CB1C87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C7D0EEB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35C942D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5A1B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29E90BF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4D8D568C" w14:textId="77777777" w:rsidR="00FE66B5" w:rsidRPr="001629FB" w:rsidRDefault="00FE66B5">
            <w:pPr>
              <w:rPr>
                <w:rFonts w:ascii="Arima" w:hAnsi="Arima" w:cs="Arima"/>
                <w:sz w:val="16"/>
                <w:szCs w:val="16"/>
              </w:rPr>
            </w:pPr>
          </w:p>
        </w:tc>
      </w:tr>
    </w:tbl>
    <w:p w14:paraId="44056DDE" w14:textId="61D65219" w:rsidR="0015472A" w:rsidRPr="001629FB" w:rsidRDefault="0015472A" w:rsidP="003731AF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268"/>
        <w:gridCol w:w="676"/>
        <w:gridCol w:w="1912"/>
        <w:gridCol w:w="3147"/>
      </w:tblGrid>
      <w:tr w:rsidR="0015472A" w:rsidRPr="001629FB" w14:paraId="0159837D" w14:textId="77777777" w:rsidTr="008536FB">
        <w:trPr>
          <w:trHeight w:val="432"/>
        </w:trPr>
        <w:tc>
          <w:tcPr>
            <w:tcW w:w="832" w:type="pct"/>
            <w:vAlign w:val="center"/>
          </w:tcPr>
          <w:p w14:paraId="05D29D23" w14:textId="2A919C6F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Total Spent </w:t>
            </w:r>
          </w:p>
        </w:tc>
        <w:tc>
          <w:tcPr>
            <w:tcW w:w="1513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7BE30959" w14:textId="4F7F7C0E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313" w:type="pct"/>
            <w:vAlign w:val="center"/>
          </w:tcPr>
          <w:p w14:paraId="4FEAA008" w14:textId="3345B88C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885" w:type="pct"/>
            <w:vAlign w:val="center"/>
          </w:tcPr>
          <w:p w14:paraId="770A20C1" w14:textId="110B7AAF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Remaining </w:t>
            </w:r>
          </w:p>
        </w:tc>
        <w:tc>
          <w:tcPr>
            <w:tcW w:w="1457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5A9781C0" w14:textId="33C469F7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</w:tr>
    </w:tbl>
    <w:p w14:paraId="3C703D7A" w14:textId="2F974908" w:rsidR="003731AF" w:rsidRDefault="003731AF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59D98289" w14:textId="77777777" w:rsidR="003B58A5" w:rsidRDefault="003B58A5">
      <w:pPr>
        <w:rPr>
          <w:rFonts w:ascii="Arima" w:hAnsi="Arima" w:cs="Arima"/>
        </w:rPr>
      </w:pPr>
    </w:p>
    <w:p w14:paraId="48A41CC0" w14:textId="77777777" w:rsidR="00B44752" w:rsidRDefault="00B44752">
      <w:pPr>
        <w:rPr>
          <w:rFonts w:ascii="Arima" w:hAnsi="Arima" w:cs="Arima"/>
        </w:rPr>
      </w:pPr>
    </w:p>
    <w:p w14:paraId="2EE93164" w14:textId="77777777" w:rsidR="00C540A4" w:rsidRDefault="00C540A4">
      <w:pPr>
        <w:rPr>
          <w:rFonts w:ascii="Arima" w:hAnsi="Arima" w:cs="Arima"/>
        </w:rPr>
      </w:pPr>
    </w:p>
    <w:p w14:paraId="7FF4E805" w14:textId="77777777" w:rsidR="009B5158" w:rsidRDefault="009B5158">
      <w:pPr>
        <w:rPr>
          <w:rFonts w:ascii="Arima" w:hAnsi="Arima" w:cs="Arima"/>
        </w:rPr>
      </w:pPr>
    </w:p>
    <w:p w14:paraId="54FF5D84" w14:textId="77777777" w:rsidR="009B5158" w:rsidRDefault="009B5158">
      <w:pPr>
        <w:rPr>
          <w:rFonts w:ascii="Arima" w:hAnsi="Arima" w:cs="Arima"/>
        </w:rPr>
      </w:pPr>
    </w:p>
    <w:p w14:paraId="0DD19C04" w14:textId="77777777" w:rsidR="0072782F" w:rsidRDefault="0072782F">
      <w:pPr>
        <w:rPr>
          <w:rFonts w:ascii="Arima" w:hAnsi="Arima" w:cs="Arima"/>
        </w:rPr>
      </w:pPr>
    </w:p>
    <w:p w14:paraId="28261FE8" w14:textId="77777777" w:rsidR="00C540A4" w:rsidRPr="00C540A4" w:rsidRDefault="00C540A4" w:rsidP="00C540A4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C540A4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59A2C732" w14:textId="77777777" w:rsidR="00C540A4" w:rsidRPr="00C540A4" w:rsidRDefault="00C540A4" w:rsidP="00C540A4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540A4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E1130A" wp14:editId="61A4730C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C0A0AE" w14:textId="77777777" w:rsidR="00C540A4" w:rsidRPr="00C540A4" w:rsidRDefault="00C540A4" w:rsidP="00C540A4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540A4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C540A4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C540A4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72D5A353" w14:textId="77777777" w:rsidR="00C540A4" w:rsidRPr="0015472A" w:rsidRDefault="00C540A4">
      <w:pPr>
        <w:rPr>
          <w:rFonts w:ascii="Arima" w:hAnsi="Arima" w:cs="Arima"/>
        </w:rPr>
      </w:pPr>
    </w:p>
    <w:sectPr w:rsidR="00C540A4" w:rsidRPr="0015472A" w:rsidSect="00C540A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86C2" w14:textId="77777777" w:rsidR="00451375" w:rsidRDefault="00451375" w:rsidP="003B58A5">
      <w:pPr>
        <w:spacing w:after="0" w:line="240" w:lineRule="auto"/>
      </w:pPr>
      <w:r>
        <w:separator/>
      </w:r>
    </w:p>
  </w:endnote>
  <w:endnote w:type="continuationSeparator" w:id="0">
    <w:p w14:paraId="340F5E31" w14:textId="77777777" w:rsidR="00451375" w:rsidRDefault="00451375" w:rsidP="003B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8D1E" w14:textId="5A7044BB" w:rsidR="00C540A4" w:rsidRPr="00C540A4" w:rsidRDefault="00C540A4" w:rsidP="00C540A4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C540A4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6A28" w14:textId="77777777" w:rsidR="00451375" w:rsidRDefault="00451375" w:rsidP="003B58A5">
      <w:pPr>
        <w:spacing w:after="0" w:line="240" w:lineRule="auto"/>
      </w:pPr>
      <w:r>
        <w:separator/>
      </w:r>
    </w:p>
  </w:footnote>
  <w:footnote w:type="continuationSeparator" w:id="0">
    <w:p w14:paraId="4BCBB3A8" w14:textId="77777777" w:rsidR="00451375" w:rsidRDefault="00451375" w:rsidP="003B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4223" w14:textId="1243800C" w:rsidR="003B58A5" w:rsidRDefault="003B58A5">
    <w:pPr>
      <w:pStyle w:val="Header"/>
    </w:pPr>
    <w:r>
      <w:rPr>
        <w:rFonts w:ascii="Lucida Calligraphy" w:hAnsi="Lucida Calligraphy" w:cs="Arima"/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29414AA" wp14:editId="4FCFE511">
              <wp:simplePos x="0" y="0"/>
              <wp:positionH relativeFrom="column">
                <wp:posOffset>-1169894</wp:posOffset>
              </wp:positionH>
              <wp:positionV relativeFrom="page">
                <wp:posOffset>-806823</wp:posOffset>
              </wp:positionV>
              <wp:extent cx="9156700" cy="11832590"/>
              <wp:effectExtent l="38100" t="0" r="6350" b="130810"/>
              <wp:wrapNone/>
              <wp:docPr id="329952422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56700" cy="11832590"/>
                        <a:chOff x="0" y="0"/>
                        <a:chExt cx="9156700" cy="11833150"/>
                      </a:xfrm>
                    </wpg:grpSpPr>
                    <wps:wsp>
                      <wps:cNvPr id="1605957762" name="Rectangle 4"/>
                      <wps:cNvSpPr/>
                      <wps:spPr>
                        <a:xfrm>
                          <a:off x="607359" y="0"/>
                          <a:ext cx="7974106" cy="10945906"/>
                        </a:xfrm>
                        <a:prstGeom prst="rect">
                          <a:avLst/>
                        </a:prstGeom>
                        <a:solidFill>
                          <a:srgbClr val="FEECEE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661819606" name="Group 7"/>
                      <wpg:cNvGrpSpPr/>
                      <wpg:grpSpPr>
                        <a:xfrm>
                          <a:off x="0" y="430306"/>
                          <a:ext cx="9156700" cy="11402844"/>
                          <a:chOff x="0" y="0"/>
                          <a:chExt cx="9156700" cy="11402844"/>
                        </a:xfrm>
                      </wpg:grpSpPr>
                      <wpg:grpSp>
                        <wpg:cNvPr id="1677980013" name="Group 6"/>
                        <wpg:cNvGrpSpPr/>
                        <wpg:grpSpPr>
                          <a:xfrm>
                            <a:off x="234203" y="0"/>
                            <a:ext cx="8634992" cy="11402844"/>
                            <a:chOff x="0" y="0"/>
                            <a:chExt cx="8634992" cy="11402844"/>
                          </a:xfrm>
                        </wpg:grpSpPr>
                        <pic:pic xmlns:pic="http://schemas.openxmlformats.org/drawingml/2006/picture">
                          <pic:nvPicPr>
                            <pic:cNvPr id="1368290593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27477" y="0"/>
                              <a:ext cx="1707515" cy="17075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1094230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412434">
                              <a:off x="0" y="9695329"/>
                              <a:ext cx="1707515" cy="17075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20561751" name="Graphic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96DAC541-7B7A-43D3-8B79-37D633B846F1}">
                                <asvg:svgBlip xmlns:asvg="http://schemas.microsoft.com/office/drawing/2016/SVG/main" r:embed="rId3"/>
                              </a:ext>
                            </a:extLst>
                          </a:blip>
                          <a:srcRect l="9871" t="9852" r="9095" b="95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6176"/>
                            <a:ext cx="9156700" cy="10098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8635EE" id="Group 8" o:spid="_x0000_s1026" style="position:absolute;margin-left:-92.1pt;margin-top:-63.55pt;width:721pt;height:931.7pt;z-index:-251657216;mso-position-vertical-relative:page;mso-width-relative:margin;mso-height-relative:margin" coordsize="91567,1183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">
              <v:rect id="Rectangle 4" o:spid="_x0000_s1027" style="position:absolute;left:6073;width:79741;height:109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" fillcolor="#feecee" strokecolor="#042433" strokeweight="1.5pt"/>
              <v:group id="Group 7" o:spid="_x0000_s1028" style="position:absolute;top:4303;width:91567;height:114028" coordsize="91567,11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">
                <v:group id="Group 6" o:spid="_x0000_s1029" style="position:absolute;left:2342;width:86349;height:114028" coordsize="86349,11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0" type="#_x0000_t75" style="position:absolute;left:69274;width:17075;height:17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">
                    <v:imagedata r:id="rId4" o:title=""/>
                  </v:shape>
                  <v:shape id="Picture 5" o:spid="_x0000_s1031" type="#_x0000_t75" style="position:absolute;top:96953;width:17075;height:17075;rotation:154275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">
                    <v:imagedata r:id="rId4" o:title=""/>
                  </v:shape>
                </v:group>
                <v:shape id="Graphic 1" o:spid="_x0000_s1032" type="#_x0000_t75" style="position:absolute;top:3361;width:91567;height:100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">
                  <v:imagedata r:id="rId5" o:title="" croptop="6457f" cropbottom="6265f" cropleft="6469f" cropright="5960f"/>
                </v:shape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2A"/>
    <w:rsid w:val="00150B24"/>
    <w:rsid w:val="0015472A"/>
    <w:rsid w:val="001629FB"/>
    <w:rsid w:val="00262961"/>
    <w:rsid w:val="003731AF"/>
    <w:rsid w:val="003B58A5"/>
    <w:rsid w:val="003D729A"/>
    <w:rsid w:val="00451375"/>
    <w:rsid w:val="00483EB7"/>
    <w:rsid w:val="0072782F"/>
    <w:rsid w:val="0082556D"/>
    <w:rsid w:val="008536FB"/>
    <w:rsid w:val="00896F68"/>
    <w:rsid w:val="00981CFA"/>
    <w:rsid w:val="009B5158"/>
    <w:rsid w:val="00AB15A2"/>
    <w:rsid w:val="00B44752"/>
    <w:rsid w:val="00C540A4"/>
    <w:rsid w:val="00D016D9"/>
    <w:rsid w:val="00E94D6B"/>
    <w:rsid w:val="00F24251"/>
    <w:rsid w:val="00FB3BF6"/>
    <w:rsid w:val="00FE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C4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6B5"/>
  </w:style>
  <w:style w:type="paragraph" w:styleId="Heading1">
    <w:name w:val="heading 1"/>
    <w:basedOn w:val="Normal"/>
    <w:next w:val="Normal"/>
    <w:link w:val="Heading1Char"/>
    <w:uiPriority w:val="9"/>
    <w:qFormat/>
    <w:rsid w:val="00154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7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4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8A5"/>
  </w:style>
  <w:style w:type="paragraph" w:styleId="Footer">
    <w:name w:val="footer"/>
    <w:basedOn w:val="Normal"/>
    <w:link w:val="FooterChar"/>
    <w:uiPriority w:val="99"/>
    <w:unhideWhenUsed/>
    <w:rsid w:val="003B5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Template-06-86exu1f4h-03</Template>
  <TotalTime>1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2026-06-19T12:54:00Z</dcterms:created>
  <dcterms:modified xsi:type="dcterms:W3CDTF">2026-06-19T12:54:00Z</dcterms:modified>
</cp:coreProperties>
</file>