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BAB0" w14:textId="2A358D46" w:rsidR="000C414C" w:rsidRPr="00065738" w:rsidRDefault="000C414C" w:rsidP="00FA4751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065738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29F3326A" w14:textId="28B6DD0D" w:rsidR="000C414C" w:rsidRPr="00065738" w:rsidRDefault="000C414C" w:rsidP="00FA4751">
      <w:pPr>
        <w:spacing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0C414C" w:rsidRPr="00065738" w14:paraId="1F2AF971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43C7" w14:textId="1EB61201" w:rsidR="000C414C" w:rsidRPr="00065738" w:rsidRDefault="00FA4751" w:rsidP="000C414C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>Ceremony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3CEAFF29" w14:textId="533DAB66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E4BA7E1" w14:textId="7FE55AEB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5774305D" w14:textId="69DD1F56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F704085" w14:textId="6EE088CE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3067F4E6" w14:textId="424FED7F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0C414C" w:rsidRPr="00065738" w14:paraId="5EFEF39D" w14:textId="77777777" w:rsidTr="006370A6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bottom"/>
          </w:tcPr>
          <w:p w14:paraId="4EB02E61" w14:textId="7C129BED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Church venue fee</w:t>
            </w:r>
          </w:p>
        </w:tc>
        <w:tc>
          <w:tcPr>
            <w:tcW w:w="270" w:type="dxa"/>
            <w:vAlign w:val="bottom"/>
          </w:tcPr>
          <w:p w14:paraId="57F02045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212D986" w14:textId="5F17D608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82FB715" w14:textId="4A9687B8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98F6C7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0E40977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327AD8F0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75D4A9E5" w14:textId="70F4C2AA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Registrar fee</w:t>
            </w:r>
          </w:p>
        </w:tc>
        <w:tc>
          <w:tcPr>
            <w:tcW w:w="270" w:type="dxa"/>
            <w:vAlign w:val="bottom"/>
          </w:tcPr>
          <w:p w14:paraId="7A86AA8D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B49E6E0" w14:textId="1135C6C6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D2AD86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FBC7D4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2D1FA7F3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00B01BA2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2DE149DA" w14:textId="78DCDF6D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Chairs</w:t>
            </w:r>
          </w:p>
        </w:tc>
        <w:tc>
          <w:tcPr>
            <w:tcW w:w="270" w:type="dxa"/>
            <w:vAlign w:val="bottom"/>
          </w:tcPr>
          <w:p w14:paraId="36DB01C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AE09B2C" w14:textId="52EF5963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5AD92F7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EEBFF79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4EB49475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17387173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7F20C221" w14:textId="4C74598C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Ring</w:t>
            </w:r>
          </w:p>
        </w:tc>
        <w:tc>
          <w:tcPr>
            <w:tcW w:w="270" w:type="dxa"/>
            <w:vAlign w:val="bottom"/>
          </w:tcPr>
          <w:p w14:paraId="26C4799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A79F9DC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47362DD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9A4680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23372FF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52FE29DC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2CE4141B" w14:textId="269C40EE" w:rsidR="005F4AA7" w:rsidRPr="00065738" w:rsidRDefault="00C508C8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Bride Cloths</w:t>
            </w:r>
          </w:p>
        </w:tc>
        <w:tc>
          <w:tcPr>
            <w:tcW w:w="270" w:type="dxa"/>
            <w:vAlign w:val="bottom"/>
          </w:tcPr>
          <w:p w14:paraId="44E40F3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C27E4A0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17ACACF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EC3244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1F531FF8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2C479414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43872055" w14:textId="5373A19B" w:rsidR="005F4AA7" w:rsidRPr="00065738" w:rsidRDefault="00C508C8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Groom Clothes</w:t>
            </w:r>
          </w:p>
        </w:tc>
        <w:tc>
          <w:tcPr>
            <w:tcW w:w="270" w:type="dxa"/>
            <w:vAlign w:val="bottom"/>
          </w:tcPr>
          <w:p w14:paraId="31F04628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9C027DF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BC690D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BAE96F6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53E250EE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7D17B2C" w14:textId="77777777" w:rsidR="000C414C" w:rsidRPr="00065738" w:rsidRDefault="000C414C" w:rsidP="005F4AA7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0C414C" w:rsidRPr="00065738" w14:paraId="5DDA2E24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3EAFC46B" w14:textId="713DE9C9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270" w:type="dxa"/>
            <w:vAlign w:val="center"/>
          </w:tcPr>
          <w:p w14:paraId="780F0CD1" w14:textId="77777777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746BA6DB" w14:textId="5F3F8B31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60ED265A" w14:textId="23CBBBF5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04E54236" w14:textId="59F661B8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6A29BA3A" w14:textId="5C0FC721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D8690B" w:rsidRPr="00065738" w14:paraId="242B46B6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0ABAF8FF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"/>
                <w:szCs w:val="2"/>
              </w:rPr>
            </w:pPr>
          </w:p>
        </w:tc>
        <w:tc>
          <w:tcPr>
            <w:tcW w:w="270" w:type="dxa"/>
            <w:vAlign w:val="center"/>
          </w:tcPr>
          <w:p w14:paraId="41EF130C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sz w:val="2"/>
                <w:szCs w:val="2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BBA86FC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DD919F0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CC4BBFE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26CD4C5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</w:tr>
      <w:tr w:rsidR="000C414C" w:rsidRPr="00065738" w14:paraId="1155CFD6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16290A93" w14:textId="1EB9BE2E" w:rsidR="000C414C" w:rsidRPr="00065738" w:rsidRDefault="005F4AA7" w:rsidP="005F4AA7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3F8767AB" w14:textId="77777777" w:rsidR="000C414C" w:rsidRPr="00065738" w:rsidRDefault="000C414C" w:rsidP="000C414C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0E2C9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2926CA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C1F131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4ECE86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106B172" w14:textId="77777777" w:rsidR="000C414C" w:rsidRPr="00065738" w:rsidRDefault="000C414C" w:rsidP="005F4AA7">
      <w:pPr>
        <w:rPr>
          <w:rFonts w:ascii="Arima" w:hAnsi="Arima" w:cs="Arima"/>
        </w:rPr>
      </w:pPr>
    </w:p>
    <w:p w14:paraId="7D10894E" w14:textId="77777777" w:rsidR="000C414C" w:rsidRPr="00065738" w:rsidRDefault="000C414C" w:rsidP="00FA4751">
      <w:pPr>
        <w:spacing w:after="0"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A6086E" w:rsidRPr="00065738" w14:paraId="4F96E6A7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6CCD" w14:textId="266451A9" w:rsidR="00A6086E" w:rsidRPr="00065738" w:rsidRDefault="00FA4751" w:rsidP="000A7631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 xml:space="preserve">Reception  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1E5CCAA4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68D6CB12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339550C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980693B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6E51B4ED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A6086E" w:rsidRPr="00065738" w14:paraId="79AF5ADD" w14:textId="77777777" w:rsidTr="00FA4751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6B1B6690" w14:textId="33B6608E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Venue cost  </w:t>
            </w:r>
          </w:p>
        </w:tc>
        <w:tc>
          <w:tcPr>
            <w:tcW w:w="270" w:type="dxa"/>
            <w:vAlign w:val="center"/>
          </w:tcPr>
          <w:p w14:paraId="153A909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A728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98BEA6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D6A7B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ED1E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2094FC7E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573DBEA7" w14:textId="45F92633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Drinks &amp; canapes  </w:t>
            </w:r>
          </w:p>
        </w:tc>
        <w:tc>
          <w:tcPr>
            <w:tcW w:w="270" w:type="dxa"/>
            <w:vAlign w:val="center"/>
          </w:tcPr>
          <w:p w14:paraId="76C7FBEF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18F5E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9ECFA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1E63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039483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1CFA1402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0EA72752" w14:textId="212CF89D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Meal </w:t>
            </w:r>
          </w:p>
        </w:tc>
        <w:tc>
          <w:tcPr>
            <w:tcW w:w="270" w:type="dxa"/>
            <w:vAlign w:val="center"/>
          </w:tcPr>
          <w:p w14:paraId="3D9C3B72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A1694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042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B58D6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5BE8A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34810790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40DE5E94" w14:textId="25769912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Entertainment  </w:t>
            </w:r>
          </w:p>
        </w:tc>
        <w:tc>
          <w:tcPr>
            <w:tcW w:w="270" w:type="dxa"/>
            <w:vAlign w:val="center"/>
          </w:tcPr>
          <w:p w14:paraId="2DDF230B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50173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9777F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E30B0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12B484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0A63718A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0DAA2CD9" w14:textId="60995FEE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Cake</w:t>
            </w:r>
          </w:p>
        </w:tc>
        <w:tc>
          <w:tcPr>
            <w:tcW w:w="270" w:type="dxa"/>
            <w:vAlign w:val="center"/>
          </w:tcPr>
          <w:p w14:paraId="54873B33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F7007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D9FFD8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8CBC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3EF322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0B3B1CE" w14:textId="77777777" w:rsidR="00A57A03" w:rsidRPr="00065738" w:rsidRDefault="00A57A03" w:rsidP="00FA4751">
      <w:pPr>
        <w:spacing w:after="0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A6086E" w:rsidRPr="00065738" w14:paraId="280535CF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6D644D4E" w14:textId="29A9D452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3BF6A21F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7FB6519B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1065990E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24AD5760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28FDB493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A6086E" w:rsidRPr="00065738" w14:paraId="6FC0AEB3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6AEE07D6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"/>
                <w:szCs w:val="2"/>
              </w:rPr>
            </w:pPr>
          </w:p>
        </w:tc>
        <w:tc>
          <w:tcPr>
            <w:tcW w:w="270" w:type="dxa"/>
            <w:vAlign w:val="center"/>
          </w:tcPr>
          <w:p w14:paraId="48AF7B14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sz w:val="2"/>
                <w:szCs w:val="2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F117C1F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CD35A2D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3372A91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668DBB0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</w:tr>
      <w:tr w:rsidR="00A6086E" w:rsidRPr="00065738" w14:paraId="3AFCCD11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4DFAF8F8" w14:textId="734325E7" w:rsidR="00A6086E" w:rsidRPr="00065738" w:rsidRDefault="005F4AA7" w:rsidP="005F4AA7">
            <w:pPr>
              <w:jc w:val="center"/>
              <w:rPr>
                <w:rFonts w:ascii="Arima" w:hAnsi="Arima" w:cs="Arima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302E2A52" w14:textId="77777777" w:rsidR="00A6086E" w:rsidRPr="00065738" w:rsidRDefault="00A6086E" w:rsidP="000A7631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1A58A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C85988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1FA6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3AAC9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3AFAD630" w14:textId="77777777" w:rsidR="005F4AA7" w:rsidRPr="00065738" w:rsidRDefault="005F4AA7" w:rsidP="005F4AA7">
      <w:pPr>
        <w:rPr>
          <w:rFonts w:ascii="Arima" w:hAnsi="Arima" w:cs="Arima"/>
        </w:rPr>
      </w:pPr>
    </w:p>
    <w:p w14:paraId="6EE58DEA" w14:textId="77777777" w:rsidR="00A6086E" w:rsidRPr="00065738" w:rsidRDefault="00A6086E" w:rsidP="00FA4751">
      <w:pPr>
        <w:spacing w:after="0"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FA4751" w:rsidRPr="00065738" w14:paraId="52D372BA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3984" w14:textId="5898D576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 xml:space="preserve">Evening Reception 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1BD237D9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6AB550D4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48EABC6B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704B21D2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0D5D6409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5F4AA7" w:rsidRPr="00065738" w14:paraId="35542B9F" w14:textId="77777777" w:rsidTr="00FA4751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14E53206" w14:textId="1C06EBD6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Bar   </w:t>
            </w:r>
          </w:p>
        </w:tc>
        <w:tc>
          <w:tcPr>
            <w:tcW w:w="270" w:type="dxa"/>
            <w:vAlign w:val="center"/>
          </w:tcPr>
          <w:p w14:paraId="37BCCB99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B87FE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FD0C30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C9835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BC1CFF7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3F9B6F90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791A3405" w14:textId="047EE2A1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Buffet </w:t>
            </w:r>
          </w:p>
        </w:tc>
        <w:tc>
          <w:tcPr>
            <w:tcW w:w="270" w:type="dxa"/>
            <w:vAlign w:val="center"/>
          </w:tcPr>
          <w:p w14:paraId="7D4AAC08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B6B7CD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B607EA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5A910C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77B488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6700A834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4913CA71" w14:textId="00EAA4F6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DJ Entertainment </w:t>
            </w:r>
          </w:p>
        </w:tc>
        <w:tc>
          <w:tcPr>
            <w:tcW w:w="270" w:type="dxa"/>
            <w:vAlign w:val="center"/>
          </w:tcPr>
          <w:p w14:paraId="174A36CE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2549F1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925281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74024B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788D282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93D8410" w14:textId="77777777" w:rsidR="005F4AA7" w:rsidRPr="00065738" w:rsidRDefault="005F4AA7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5F4AA7" w:rsidRPr="00065738" w14:paraId="4DC83E2F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222D48CD" w14:textId="23FDAC2F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270" w:type="dxa"/>
            <w:vAlign w:val="center"/>
          </w:tcPr>
          <w:p w14:paraId="3E4EB152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6BF57040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41E042CF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536FC6E8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022E859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5F4AA7" w:rsidRPr="00065738" w14:paraId="16622FCA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160677B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112C0592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0DE7433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11CB147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4C9C815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C0DBEE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</w:tr>
      <w:tr w:rsidR="005F4AA7" w:rsidRPr="00065738" w14:paraId="62410D5A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4FD019DF" w14:textId="55C35D02" w:rsidR="005F4AA7" w:rsidRPr="00065738" w:rsidRDefault="005F4AA7" w:rsidP="005F4AA7">
            <w:pPr>
              <w:jc w:val="center"/>
              <w:rPr>
                <w:rFonts w:ascii="Arima" w:hAnsi="Arima" w:cs="Arima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7D7D5068" w14:textId="77777777" w:rsidR="005F4AA7" w:rsidRPr="00065738" w:rsidRDefault="005F4AA7" w:rsidP="000A7631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82A229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3ECD0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F0D34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E75F54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BC71481" w14:textId="564E8E5E" w:rsidR="00065738" w:rsidRDefault="00065738">
      <w:pPr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br w:type="page"/>
      </w:r>
    </w:p>
    <w:p w14:paraId="1EB88CCF" w14:textId="15DCA5B7" w:rsidR="005F4AA7" w:rsidRDefault="005F4AA7">
      <w:pPr>
        <w:rPr>
          <w:rFonts w:ascii="Arima" w:hAnsi="Arima" w:cs="Arima"/>
          <w:sz w:val="20"/>
          <w:szCs w:val="20"/>
        </w:rPr>
      </w:pPr>
    </w:p>
    <w:p w14:paraId="4B6C2D91" w14:textId="69C0B8E5" w:rsidR="00065738" w:rsidRDefault="00065738">
      <w:pPr>
        <w:rPr>
          <w:rFonts w:ascii="Arima" w:hAnsi="Arima" w:cs="Arima"/>
          <w:sz w:val="20"/>
          <w:szCs w:val="20"/>
        </w:rPr>
      </w:pPr>
    </w:p>
    <w:p w14:paraId="442F0BD4" w14:textId="27B45EE9" w:rsidR="00065738" w:rsidRDefault="00065738">
      <w:pPr>
        <w:rPr>
          <w:rFonts w:ascii="Arima" w:hAnsi="Arima" w:cs="Arima"/>
          <w:sz w:val="20"/>
          <w:szCs w:val="20"/>
        </w:rPr>
      </w:pPr>
    </w:p>
    <w:p w14:paraId="2A3EB2E0" w14:textId="610891FE" w:rsidR="00D05ED0" w:rsidRDefault="00D05ED0">
      <w:pPr>
        <w:rPr>
          <w:rFonts w:ascii="Arima" w:hAnsi="Arima" w:cs="Arima"/>
          <w:sz w:val="20"/>
          <w:szCs w:val="20"/>
        </w:rPr>
      </w:pPr>
    </w:p>
    <w:p w14:paraId="1D80FE4F" w14:textId="5CB7E280" w:rsidR="00D05ED0" w:rsidRDefault="00D05ED0">
      <w:pPr>
        <w:rPr>
          <w:rFonts w:ascii="Arima" w:hAnsi="Arima" w:cs="Arima"/>
          <w:sz w:val="20"/>
          <w:szCs w:val="20"/>
        </w:rPr>
      </w:pPr>
    </w:p>
    <w:p w14:paraId="050C9E30" w14:textId="77777777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501D5BFF" w14:textId="64AD93D5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0A6F6FAD" wp14:editId="701BF066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5F2732" w14:textId="77777777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D05ED0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7EC00618" w14:textId="12C45744" w:rsidR="00D05ED0" w:rsidRPr="006370A6" w:rsidRDefault="00D05ED0">
      <w:pPr>
        <w:rPr>
          <w:rFonts w:ascii="Arima" w:hAnsi="Arima" w:cs="Arima"/>
          <w:sz w:val="20"/>
          <w:szCs w:val="20"/>
        </w:rPr>
      </w:pPr>
    </w:p>
    <w:sectPr w:rsidR="00D05ED0" w:rsidRPr="006370A6" w:rsidSect="002D05F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B9B24" w14:textId="77777777" w:rsidR="00A1063A" w:rsidRDefault="00A1063A" w:rsidP="00A57A03">
      <w:pPr>
        <w:spacing w:after="0" w:line="240" w:lineRule="auto"/>
      </w:pPr>
      <w:r>
        <w:separator/>
      </w:r>
    </w:p>
  </w:endnote>
  <w:endnote w:type="continuationSeparator" w:id="0">
    <w:p w14:paraId="5260CEFA" w14:textId="77777777" w:rsidR="00A1063A" w:rsidRDefault="00A1063A" w:rsidP="00A5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47EB" w14:textId="42BECBF8" w:rsidR="00D05ED0" w:rsidRPr="00D05ED0" w:rsidRDefault="00D05ED0" w:rsidP="00D05ED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D05ED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6F9C" w14:textId="77777777" w:rsidR="00A1063A" w:rsidRDefault="00A1063A" w:rsidP="00A57A03">
      <w:pPr>
        <w:spacing w:after="0" w:line="240" w:lineRule="auto"/>
      </w:pPr>
      <w:r>
        <w:separator/>
      </w:r>
    </w:p>
  </w:footnote>
  <w:footnote w:type="continuationSeparator" w:id="0">
    <w:p w14:paraId="3C67D28B" w14:textId="77777777" w:rsidR="00A1063A" w:rsidRDefault="00A1063A" w:rsidP="00A5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7B53" w14:textId="3267639A" w:rsidR="002D05F5" w:rsidRDefault="002D05F5">
    <w:pPr>
      <w:pStyle w:val="Header"/>
    </w:pPr>
    <w:r>
      <w:rPr>
        <w:rFonts w:ascii="Arima" w:hAnsi="Arima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64EBD4" wp14:editId="195DF185">
              <wp:simplePos x="0" y="0"/>
              <wp:positionH relativeFrom="column">
                <wp:posOffset>-1792224</wp:posOffset>
              </wp:positionH>
              <wp:positionV relativeFrom="page">
                <wp:posOffset>-292608</wp:posOffset>
              </wp:positionV>
              <wp:extent cx="9545955" cy="12255500"/>
              <wp:effectExtent l="0" t="0" r="0" b="0"/>
              <wp:wrapNone/>
              <wp:docPr id="83375908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45955" cy="12255500"/>
                        <a:chOff x="0" y="0"/>
                        <a:chExt cx="9546209" cy="12255627"/>
                      </a:xfrm>
                    </wpg:grpSpPr>
                    <pic:pic xmlns:pic="http://schemas.openxmlformats.org/drawingml/2006/picture">
                      <pic:nvPicPr>
                        <pic:cNvPr id="901665499" name="Graphic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60704" y="0"/>
                          <a:ext cx="8485505" cy="1082929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65868890" name="Group 2"/>
                      <wpg:cNvGrpSpPr/>
                      <wpg:grpSpPr>
                        <a:xfrm>
                          <a:off x="0" y="164592"/>
                          <a:ext cx="9545955" cy="12091035"/>
                          <a:chOff x="0" y="0"/>
                          <a:chExt cx="9545955" cy="12091289"/>
                        </a:xfrm>
                      </wpg:grpSpPr>
                      <pic:pic xmlns:pic="http://schemas.openxmlformats.org/drawingml/2006/picture">
                        <pic:nvPicPr>
                          <pic:cNvPr id="1059473517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9715" cy="1039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73089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167"/>
                          <a:stretch>
                            <a:fillRect/>
                          </a:stretch>
                        </pic:blipFill>
                        <pic:spPr bwMode="auto">
                          <a:xfrm flipH="1" flipV="1">
                            <a:off x="4206240" y="1700784"/>
                            <a:ext cx="5339715" cy="1039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601FD941" id="Group 3" o:spid="_x0000_s1026" style="position:absolute;margin-left:-141.1pt;margin-top:-23.05pt;width:751.65pt;height:965pt;z-index:-251657216;mso-position-vertical-relative:page" coordsize="95462,1225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left:10607;width:84855;height:10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">
                <v:imagedata r:id="rId4" o:title=""/>
              </v:shape>
              <v:group id="Group 2" o:spid="_x0000_s1028" style="position:absolute;top:1645;width:95459;height:120911" coordsize="95459,120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">
                <v:shape id="Picture 1" o:spid="_x0000_s1029" type="#_x0000_t75" style="position:absolute;width:53397;height:10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">
                  <v:imagedata r:id="rId5" o:title="" cropright="28945f"/>
                </v:shape>
                <v:shape id="Picture 1" o:spid="_x0000_s1030" type="#_x0000_t75" style="position:absolute;left:42062;top:17007;width:53397;height:103905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">
                  <v:imagedata r:id="rId5" o:title="" cropright="28945f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4C"/>
    <w:rsid w:val="00065738"/>
    <w:rsid w:val="000A0B4F"/>
    <w:rsid w:val="000C414C"/>
    <w:rsid w:val="00281691"/>
    <w:rsid w:val="002D05F5"/>
    <w:rsid w:val="003D729A"/>
    <w:rsid w:val="00426694"/>
    <w:rsid w:val="004F6B56"/>
    <w:rsid w:val="0051327C"/>
    <w:rsid w:val="005C42CB"/>
    <w:rsid w:val="005F4AA7"/>
    <w:rsid w:val="006370A6"/>
    <w:rsid w:val="00655F4C"/>
    <w:rsid w:val="006C6365"/>
    <w:rsid w:val="00860293"/>
    <w:rsid w:val="008B7684"/>
    <w:rsid w:val="00A1063A"/>
    <w:rsid w:val="00A57A03"/>
    <w:rsid w:val="00A6086E"/>
    <w:rsid w:val="00B11109"/>
    <w:rsid w:val="00B111F3"/>
    <w:rsid w:val="00B84BDE"/>
    <w:rsid w:val="00C34F5C"/>
    <w:rsid w:val="00C508C8"/>
    <w:rsid w:val="00D016D9"/>
    <w:rsid w:val="00D05ED0"/>
    <w:rsid w:val="00D35A8E"/>
    <w:rsid w:val="00D8690B"/>
    <w:rsid w:val="00FA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A62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AA7"/>
  </w:style>
  <w:style w:type="paragraph" w:styleId="Heading1">
    <w:name w:val="heading 1"/>
    <w:basedOn w:val="Normal"/>
    <w:next w:val="Normal"/>
    <w:link w:val="Heading1Char"/>
    <w:uiPriority w:val="9"/>
    <w:qFormat/>
    <w:rsid w:val="000C4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1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7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A03"/>
  </w:style>
  <w:style w:type="paragraph" w:styleId="Footer">
    <w:name w:val="footer"/>
    <w:basedOn w:val="Normal"/>
    <w:link w:val="FooterChar"/>
    <w:uiPriority w:val="99"/>
    <w:unhideWhenUsed/>
    <w:rsid w:val="00A57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Template-06-86exu1f4h-04</Template>
  <TotalTime>1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2026-06-30T05:24:00Z</dcterms:created>
  <dcterms:modified xsi:type="dcterms:W3CDTF">2026-06-30T05:24:00Z</dcterms:modified>
</cp:coreProperties>
</file>