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23596" w14:textId="4FB8DCEC" w:rsidR="00BF4128" w:rsidRPr="00676565" w:rsidRDefault="00BF4128" w:rsidP="00676565">
      <w:pPr>
        <w:jc w:val="center"/>
        <w:rPr>
          <w:rFonts w:ascii="Lucida Calligraphy" w:hAnsi="Lucida Calligraphy" w:cs="Arima"/>
          <w:b/>
          <w:bCs/>
          <w:sz w:val="56"/>
          <w:szCs w:val="56"/>
        </w:rPr>
      </w:pPr>
      <w:r w:rsidRPr="00676565">
        <w:rPr>
          <w:rFonts w:ascii="Lucida Calligraphy" w:hAnsi="Lucida Calligraphy" w:cs="Arima"/>
          <w:b/>
          <w:bCs/>
          <w:sz w:val="56"/>
          <w:szCs w:val="56"/>
        </w:rPr>
        <w:t>Wedding Budget Template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35"/>
        <w:gridCol w:w="2847"/>
        <w:gridCol w:w="326"/>
        <w:gridCol w:w="2084"/>
        <w:gridCol w:w="272"/>
        <w:gridCol w:w="2875"/>
      </w:tblGrid>
      <w:tr w:rsidR="00BF4128" w:rsidRPr="00676565" w14:paraId="7762D753" w14:textId="77777777" w:rsidTr="00676565">
        <w:trPr>
          <w:trHeight w:val="432"/>
        </w:trPr>
        <w:tc>
          <w:tcPr>
            <w:tcW w:w="1000" w:type="pct"/>
            <w:vAlign w:val="center"/>
          </w:tcPr>
          <w:p w14:paraId="42DBD250" w14:textId="42FE8C7C" w:rsidR="00BF4128" w:rsidRPr="00676565" w:rsidRDefault="00BF4128" w:rsidP="00BF4128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Couple Name </w:t>
            </w:r>
          </w:p>
        </w:tc>
        <w:tc>
          <w:tcPr>
            <w:tcW w:w="109" w:type="pct"/>
            <w:vAlign w:val="center"/>
          </w:tcPr>
          <w:p w14:paraId="06201584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1318" w:type="pct"/>
            <w:shd w:val="clear" w:color="auto" w:fill="FAECED"/>
            <w:vAlign w:val="center"/>
          </w:tcPr>
          <w:p w14:paraId="17E62340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151" w:type="pct"/>
            <w:vAlign w:val="center"/>
          </w:tcPr>
          <w:p w14:paraId="72E30DDD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965" w:type="pct"/>
            <w:vAlign w:val="center"/>
          </w:tcPr>
          <w:p w14:paraId="0B97B94B" w14:textId="5FEEA241" w:rsidR="00BF4128" w:rsidRPr="00676565" w:rsidRDefault="00BF4128" w:rsidP="00BF4128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Wedding date </w:t>
            </w:r>
          </w:p>
        </w:tc>
        <w:tc>
          <w:tcPr>
            <w:tcW w:w="126" w:type="pct"/>
            <w:vAlign w:val="center"/>
          </w:tcPr>
          <w:p w14:paraId="56AC3C33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1332" w:type="pct"/>
            <w:shd w:val="clear" w:color="auto" w:fill="FAECED"/>
            <w:vAlign w:val="center"/>
          </w:tcPr>
          <w:p w14:paraId="288E5515" w14:textId="791321DF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</w:tr>
    </w:tbl>
    <w:p w14:paraId="321BA75A" w14:textId="77777777" w:rsidR="00BF4128" w:rsidRPr="00676565" w:rsidRDefault="00BF4128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"/>
        <w:gridCol w:w="358"/>
        <w:gridCol w:w="365"/>
        <w:gridCol w:w="3960"/>
      </w:tblGrid>
      <w:tr w:rsidR="000A56E5" w:rsidRPr="00676565" w14:paraId="140DB8A4" w14:textId="77777777" w:rsidTr="00676565">
        <w:trPr>
          <w:trHeight w:val="288"/>
        </w:trPr>
        <w:tc>
          <w:tcPr>
            <w:tcW w:w="357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3E5986"/>
            <w:vAlign w:val="center"/>
          </w:tcPr>
          <w:p w14:paraId="6DBFF0A3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E08B90"/>
            <w:vAlign w:val="center"/>
          </w:tcPr>
          <w:p w14:paraId="777FA069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5808F033" w14:textId="77777777" w:rsidR="000A56E5" w:rsidRPr="00676565" w:rsidRDefault="000A56E5" w:rsidP="000A56E5">
            <w:pPr>
              <w:jc w:val="center"/>
              <w:rPr>
                <w:rFonts w:ascii="Arima" w:hAnsi="Arima" w:cs="Arima"/>
                <w:b/>
                <w:bCs/>
                <w:color w:val="3A2E50"/>
                <w:sz w:val="20"/>
                <w:szCs w:val="20"/>
              </w:rPr>
            </w:pPr>
          </w:p>
        </w:tc>
        <w:tc>
          <w:tcPr>
            <w:tcW w:w="3960" w:type="dxa"/>
            <w:vMerge w:val="restart"/>
            <w:tcBorders>
              <w:bottom w:val="single" w:sz="24" w:space="0" w:color="3E5986"/>
            </w:tcBorders>
            <w:vAlign w:val="center"/>
          </w:tcPr>
          <w:p w14:paraId="25179076" w14:textId="570E3B62" w:rsidR="000A56E5" w:rsidRPr="00676565" w:rsidRDefault="000A56E5" w:rsidP="000A56E5">
            <w:pPr>
              <w:jc w:val="center"/>
              <w:rPr>
                <w:rFonts w:ascii="Arima" w:hAnsi="Arima" w:cs="Arima"/>
                <w:b/>
                <w:bCs/>
                <w:color w:val="D35B61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32"/>
                <w:szCs w:val="32"/>
              </w:rPr>
              <w:t>Venue &amp; Ceremony</w:t>
            </w:r>
          </w:p>
        </w:tc>
      </w:tr>
      <w:tr w:rsidR="000A56E5" w:rsidRPr="00676565" w14:paraId="3CA70E81" w14:textId="77777777" w:rsidTr="00676565">
        <w:trPr>
          <w:trHeight w:val="288"/>
        </w:trPr>
        <w:tc>
          <w:tcPr>
            <w:tcW w:w="357" w:type="dxa"/>
            <w:tcBorders>
              <w:top w:val="single" w:sz="24" w:space="0" w:color="FFFFFF" w:themeColor="background1"/>
              <w:right w:val="single" w:sz="24" w:space="0" w:color="FFFFFF" w:themeColor="background1"/>
            </w:tcBorders>
            <w:shd w:val="clear" w:color="auto" w:fill="E08B90"/>
            <w:vAlign w:val="center"/>
          </w:tcPr>
          <w:p w14:paraId="6D7120C6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3E5986"/>
            <w:vAlign w:val="center"/>
          </w:tcPr>
          <w:p w14:paraId="28034AC9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43588AA0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24" w:space="0" w:color="3A2E50"/>
              <w:bottom w:val="single" w:sz="24" w:space="0" w:color="3E5986"/>
            </w:tcBorders>
            <w:vAlign w:val="center"/>
          </w:tcPr>
          <w:p w14:paraId="660DDB68" w14:textId="69F3A6F2" w:rsidR="000A56E5" w:rsidRPr="00676565" w:rsidRDefault="000A56E5" w:rsidP="000A56E5">
            <w:pPr>
              <w:rPr>
                <w:rFonts w:ascii="Arima" w:hAnsi="Arima" w:cs="Arima"/>
              </w:rPr>
            </w:pPr>
          </w:p>
        </w:tc>
      </w:tr>
    </w:tbl>
    <w:p w14:paraId="1839F854" w14:textId="77777777" w:rsidR="00BF4128" w:rsidRPr="00676565" w:rsidRDefault="00BF4128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40"/>
        <w:gridCol w:w="2430"/>
        <w:gridCol w:w="534"/>
        <w:gridCol w:w="697"/>
        <w:gridCol w:w="698"/>
        <w:gridCol w:w="698"/>
        <w:gridCol w:w="698"/>
      </w:tblGrid>
      <w:tr w:rsidR="00BF4128" w:rsidRPr="00676565" w14:paraId="09424448" w14:textId="77777777" w:rsidTr="001E60CD">
        <w:trPr>
          <w:trHeight w:val="576"/>
        </w:trPr>
        <w:tc>
          <w:tcPr>
            <w:tcW w:w="4495" w:type="dxa"/>
            <w:vAlign w:val="center"/>
          </w:tcPr>
          <w:p w14:paraId="539CA66B" w14:textId="2AE665F0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28"/>
                <w:szCs w:val="28"/>
              </w:rPr>
              <w:t>Description</w:t>
            </w:r>
          </w:p>
        </w:tc>
        <w:tc>
          <w:tcPr>
            <w:tcW w:w="540" w:type="dxa"/>
            <w:vAlign w:val="center"/>
          </w:tcPr>
          <w:p w14:paraId="2351B6CF" w14:textId="77777777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3E5986"/>
            <w:vAlign w:val="center"/>
          </w:tcPr>
          <w:p w14:paraId="3BA93D73" w14:textId="63E16A92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Amount</w:t>
            </w:r>
          </w:p>
        </w:tc>
        <w:tc>
          <w:tcPr>
            <w:tcW w:w="534" w:type="dxa"/>
            <w:vAlign w:val="center"/>
          </w:tcPr>
          <w:p w14:paraId="66A731CD" w14:textId="77777777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791" w:type="dxa"/>
            <w:gridSpan w:val="4"/>
            <w:shd w:val="clear" w:color="auto" w:fill="3E5986"/>
            <w:vAlign w:val="center"/>
          </w:tcPr>
          <w:p w14:paraId="3E602398" w14:textId="59C260B1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Paid</w:t>
            </w:r>
          </w:p>
        </w:tc>
      </w:tr>
      <w:tr w:rsidR="00BF4128" w:rsidRPr="00676565" w14:paraId="6607A703" w14:textId="77777777" w:rsidTr="00676565">
        <w:trPr>
          <w:trHeight w:val="432"/>
        </w:trPr>
        <w:tc>
          <w:tcPr>
            <w:tcW w:w="449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E422B43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4FC49DAF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B829084" w14:textId="10DED601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3AEEF65D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7C6E2287" w14:textId="31B9875E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282F7F98" w14:textId="6A6D1A94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413EA915" w14:textId="30F29C2A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1BE973AE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</w:tr>
      <w:tr w:rsidR="00BF4128" w:rsidRPr="00676565" w14:paraId="3531A7A6" w14:textId="77777777" w:rsidTr="00676565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E9EFEE6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3126C328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4A58B1B" w14:textId="44E21AB1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1DD66493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44DD261B" w14:textId="58DF9F78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730BB751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238492A4" w14:textId="20E92BA9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2FFA6CEE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</w:tr>
      <w:tr w:rsidR="00BF4128" w:rsidRPr="00676565" w14:paraId="293DC342" w14:textId="77777777" w:rsidTr="00676565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CF96631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6C4D6501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6D24C4E" w14:textId="37199A9E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1CC61265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75BC8029" w14:textId="15F5AD1E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5B8D8C12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60436D06" w14:textId="2C3CC006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15BA5AE5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</w:tr>
    </w:tbl>
    <w:p w14:paraId="7A2B703C" w14:textId="77777777" w:rsidR="00BF4128" w:rsidRPr="00676565" w:rsidRDefault="00BF4128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"/>
        <w:gridCol w:w="358"/>
        <w:gridCol w:w="365"/>
        <w:gridCol w:w="3960"/>
      </w:tblGrid>
      <w:tr w:rsidR="00676565" w:rsidRPr="00676565" w14:paraId="4E4256EB" w14:textId="77777777" w:rsidTr="008A2E80">
        <w:trPr>
          <w:trHeight w:val="288"/>
        </w:trPr>
        <w:tc>
          <w:tcPr>
            <w:tcW w:w="357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3E5986"/>
            <w:vAlign w:val="center"/>
          </w:tcPr>
          <w:p w14:paraId="73F3E9E2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E08B90"/>
            <w:vAlign w:val="center"/>
          </w:tcPr>
          <w:p w14:paraId="6F608998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658B8E38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3A2E50"/>
                <w:sz w:val="20"/>
                <w:szCs w:val="20"/>
              </w:rPr>
            </w:pPr>
          </w:p>
        </w:tc>
        <w:tc>
          <w:tcPr>
            <w:tcW w:w="3960" w:type="dxa"/>
            <w:vMerge w:val="restart"/>
            <w:tcBorders>
              <w:bottom w:val="single" w:sz="24" w:space="0" w:color="3E5986"/>
            </w:tcBorders>
            <w:vAlign w:val="center"/>
          </w:tcPr>
          <w:p w14:paraId="35DBD9E1" w14:textId="138C0922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D35B61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32"/>
                <w:szCs w:val="32"/>
              </w:rPr>
              <w:t xml:space="preserve">Attire &amp; Beauty </w:t>
            </w:r>
          </w:p>
        </w:tc>
      </w:tr>
      <w:tr w:rsidR="00676565" w:rsidRPr="00676565" w14:paraId="4544FC93" w14:textId="77777777" w:rsidTr="008A2E80">
        <w:trPr>
          <w:trHeight w:val="288"/>
        </w:trPr>
        <w:tc>
          <w:tcPr>
            <w:tcW w:w="357" w:type="dxa"/>
            <w:tcBorders>
              <w:top w:val="single" w:sz="24" w:space="0" w:color="FFFFFF" w:themeColor="background1"/>
              <w:right w:val="single" w:sz="24" w:space="0" w:color="FFFFFF" w:themeColor="background1"/>
            </w:tcBorders>
            <w:shd w:val="clear" w:color="auto" w:fill="E08B90"/>
            <w:vAlign w:val="center"/>
          </w:tcPr>
          <w:p w14:paraId="620D4877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3E5986"/>
            <w:vAlign w:val="center"/>
          </w:tcPr>
          <w:p w14:paraId="32A1E7EE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084B621E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24" w:space="0" w:color="3A2E50"/>
              <w:bottom w:val="single" w:sz="24" w:space="0" w:color="3E5986"/>
            </w:tcBorders>
            <w:vAlign w:val="center"/>
          </w:tcPr>
          <w:p w14:paraId="4EFFC568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685C83B1" w14:textId="77777777" w:rsidR="000A56E5" w:rsidRPr="00676565" w:rsidRDefault="000A56E5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40"/>
        <w:gridCol w:w="2430"/>
        <w:gridCol w:w="534"/>
        <w:gridCol w:w="697"/>
        <w:gridCol w:w="698"/>
        <w:gridCol w:w="698"/>
        <w:gridCol w:w="698"/>
      </w:tblGrid>
      <w:tr w:rsidR="00676565" w:rsidRPr="00676565" w14:paraId="388639DA" w14:textId="77777777" w:rsidTr="001E60CD">
        <w:trPr>
          <w:trHeight w:val="576"/>
        </w:trPr>
        <w:tc>
          <w:tcPr>
            <w:tcW w:w="4495" w:type="dxa"/>
            <w:vAlign w:val="center"/>
          </w:tcPr>
          <w:p w14:paraId="477DDD4F" w14:textId="41066A3A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28"/>
                <w:szCs w:val="28"/>
              </w:rPr>
              <w:t>Description</w:t>
            </w:r>
          </w:p>
        </w:tc>
        <w:tc>
          <w:tcPr>
            <w:tcW w:w="540" w:type="dxa"/>
            <w:vAlign w:val="center"/>
          </w:tcPr>
          <w:p w14:paraId="42A00946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3E5986"/>
            <w:vAlign w:val="center"/>
          </w:tcPr>
          <w:p w14:paraId="109099A6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Amount</w:t>
            </w:r>
          </w:p>
        </w:tc>
        <w:tc>
          <w:tcPr>
            <w:tcW w:w="534" w:type="dxa"/>
            <w:vAlign w:val="center"/>
          </w:tcPr>
          <w:p w14:paraId="16633944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791" w:type="dxa"/>
            <w:gridSpan w:val="4"/>
            <w:shd w:val="clear" w:color="auto" w:fill="3E5986"/>
            <w:vAlign w:val="center"/>
          </w:tcPr>
          <w:p w14:paraId="7798B5E0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Paid</w:t>
            </w:r>
          </w:p>
        </w:tc>
      </w:tr>
      <w:tr w:rsidR="00676565" w:rsidRPr="00676565" w14:paraId="571FD7DA" w14:textId="77777777" w:rsidTr="008A2E80">
        <w:trPr>
          <w:trHeight w:val="432"/>
        </w:trPr>
        <w:tc>
          <w:tcPr>
            <w:tcW w:w="449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0663431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3BED0708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F337F79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45ADF5F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3DC1B04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4A93E8A2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2750771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54F5072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11A7C528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BA8B5F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125A850D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5AF0AF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17450F0F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4F5F7E0D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1D739D21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775FBDBF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2EFF4285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23DAD849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C43450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6BBC11E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907CE92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2B8C7010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45B3D20E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1E8E3E6D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51FD9F2F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09D0A1C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0527F4FE" w14:textId="77777777" w:rsidR="00676565" w:rsidRPr="00676565" w:rsidRDefault="00676565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"/>
        <w:gridCol w:w="358"/>
        <w:gridCol w:w="365"/>
        <w:gridCol w:w="3960"/>
      </w:tblGrid>
      <w:tr w:rsidR="00676565" w:rsidRPr="00676565" w14:paraId="75F73D30" w14:textId="77777777" w:rsidTr="008A2E80">
        <w:trPr>
          <w:trHeight w:val="288"/>
        </w:trPr>
        <w:tc>
          <w:tcPr>
            <w:tcW w:w="357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3E5986"/>
            <w:vAlign w:val="center"/>
          </w:tcPr>
          <w:p w14:paraId="441DA11A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E08B90"/>
            <w:vAlign w:val="center"/>
          </w:tcPr>
          <w:p w14:paraId="3FBA40C8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6754066E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3A2E50"/>
                <w:sz w:val="20"/>
                <w:szCs w:val="20"/>
              </w:rPr>
            </w:pPr>
          </w:p>
        </w:tc>
        <w:tc>
          <w:tcPr>
            <w:tcW w:w="3960" w:type="dxa"/>
            <w:vMerge w:val="restart"/>
            <w:tcBorders>
              <w:bottom w:val="single" w:sz="24" w:space="0" w:color="3E5986"/>
            </w:tcBorders>
            <w:vAlign w:val="center"/>
          </w:tcPr>
          <w:p w14:paraId="1D8798A2" w14:textId="4FF897FC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D35B61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32"/>
                <w:szCs w:val="32"/>
              </w:rPr>
              <w:t xml:space="preserve">Reception </w:t>
            </w:r>
          </w:p>
        </w:tc>
      </w:tr>
      <w:tr w:rsidR="00676565" w:rsidRPr="00676565" w14:paraId="2A7B7269" w14:textId="77777777" w:rsidTr="008A2E80">
        <w:trPr>
          <w:trHeight w:val="288"/>
        </w:trPr>
        <w:tc>
          <w:tcPr>
            <w:tcW w:w="357" w:type="dxa"/>
            <w:tcBorders>
              <w:top w:val="single" w:sz="24" w:space="0" w:color="FFFFFF" w:themeColor="background1"/>
              <w:right w:val="single" w:sz="24" w:space="0" w:color="FFFFFF" w:themeColor="background1"/>
            </w:tcBorders>
            <w:shd w:val="clear" w:color="auto" w:fill="E08B90"/>
            <w:vAlign w:val="center"/>
          </w:tcPr>
          <w:p w14:paraId="28F35F70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3E5986"/>
            <w:vAlign w:val="center"/>
          </w:tcPr>
          <w:p w14:paraId="1BA10F0D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0CCB2484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24" w:space="0" w:color="3A2E50"/>
              <w:bottom w:val="single" w:sz="24" w:space="0" w:color="3E5986"/>
            </w:tcBorders>
            <w:vAlign w:val="center"/>
          </w:tcPr>
          <w:p w14:paraId="684497A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20DF82C5" w14:textId="77777777" w:rsidR="00676565" w:rsidRPr="00676565" w:rsidRDefault="00676565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40"/>
        <w:gridCol w:w="2430"/>
        <w:gridCol w:w="534"/>
        <w:gridCol w:w="697"/>
        <w:gridCol w:w="698"/>
        <w:gridCol w:w="698"/>
        <w:gridCol w:w="698"/>
      </w:tblGrid>
      <w:tr w:rsidR="00676565" w:rsidRPr="00676565" w14:paraId="6BE51CBB" w14:textId="77777777" w:rsidTr="001E60CD">
        <w:trPr>
          <w:trHeight w:val="576"/>
        </w:trPr>
        <w:tc>
          <w:tcPr>
            <w:tcW w:w="4495" w:type="dxa"/>
            <w:vAlign w:val="center"/>
          </w:tcPr>
          <w:p w14:paraId="07C45303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28"/>
                <w:szCs w:val="28"/>
              </w:rPr>
              <w:t>Description</w:t>
            </w:r>
          </w:p>
        </w:tc>
        <w:tc>
          <w:tcPr>
            <w:tcW w:w="540" w:type="dxa"/>
            <w:vAlign w:val="center"/>
          </w:tcPr>
          <w:p w14:paraId="11B13C09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3E5986"/>
            <w:vAlign w:val="center"/>
          </w:tcPr>
          <w:p w14:paraId="5758E39C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Amount</w:t>
            </w:r>
          </w:p>
        </w:tc>
        <w:tc>
          <w:tcPr>
            <w:tcW w:w="534" w:type="dxa"/>
            <w:vAlign w:val="center"/>
          </w:tcPr>
          <w:p w14:paraId="0820B64F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791" w:type="dxa"/>
            <w:gridSpan w:val="4"/>
            <w:shd w:val="clear" w:color="auto" w:fill="3E5986"/>
            <w:vAlign w:val="center"/>
          </w:tcPr>
          <w:p w14:paraId="69FEB7FC" w14:textId="50CC9E8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Paid</w:t>
            </w:r>
          </w:p>
        </w:tc>
      </w:tr>
      <w:tr w:rsidR="00676565" w:rsidRPr="00676565" w14:paraId="64C358AA" w14:textId="77777777" w:rsidTr="008A2E80">
        <w:trPr>
          <w:trHeight w:val="432"/>
        </w:trPr>
        <w:tc>
          <w:tcPr>
            <w:tcW w:w="449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F8C1823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4C86C743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997394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697DD7E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1BD1653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4B2562DF" w14:textId="5420CFDC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744EE810" w14:textId="2A4B3B5C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1229B2F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3BA89F40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52D4EA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262FD8F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4A2D28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457315E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6B1C13B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2F2E04D1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137B8099" w14:textId="334B2BC3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040129AE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097412B3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EF2261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3AABA03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52E1460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33D0A222" w14:textId="2468F52E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65E8C479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2DC632CB" w14:textId="03CC8F56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2797719C" w14:textId="33DA498B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77EE3BAB" w14:textId="39BBF215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5B065721" w14:textId="77777777" w:rsidR="00676565" w:rsidRPr="00EF2CAC" w:rsidRDefault="00676565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35"/>
        <w:gridCol w:w="2847"/>
        <w:gridCol w:w="326"/>
        <w:gridCol w:w="2084"/>
        <w:gridCol w:w="272"/>
        <w:gridCol w:w="2875"/>
      </w:tblGrid>
      <w:tr w:rsidR="00676565" w:rsidRPr="00676565" w14:paraId="7B4D211A" w14:textId="77777777" w:rsidTr="00676565">
        <w:trPr>
          <w:trHeight w:val="432"/>
        </w:trPr>
        <w:tc>
          <w:tcPr>
            <w:tcW w:w="1000" w:type="pct"/>
            <w:vAlign w:val="center"/>
          </w:tcPr>
          <w:p w14:paraId="22A10DCA" w14:textId="038C41A1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Photographer  </w:t>
            </w:r>
          </w:p>
        </w:tc>
        <w:tc>
          <w:tcPr>
            <w:tcW w:w="109" w:type="pct"/>
            <w:vAlign w:val="center"/>
          </w:tcPr>
          <w:p w14:paraId="179AC305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1318" w:type="pct"/>
            <w:shd w:val="clear" w:color="auto" w:fill="FAECED"/>
            <w:vAlign w:val="center"/>
          </w:tcPr>
          <w:p w14:paraId="273858F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151" w:type="pct"/>
            <w:vAlign w:val="center"/>
          </w:tcPr>
          <w:p w14:paraId="37BA5792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965" w:type="pct"/>
            <w:vAlign w:val="center"/>
          </w:tcPr>
          <w:p w14:paraId="02BE5356" w14:textId="5022802D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Videography  </w:t>
            </w:r>
          </w:p>
        </w:tc>
        <w:tc>
          <w:tcPr>
            <w:tcW w:w="126" w:type="pct"/>
            <w:vAlign w:val="center"/>
          </w:tcPr>
          <w:p w14:paraId="5A8FAECE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1332" w:type="pct"/>
            <w:shd w:val="clear" w:color="auto" w:fill="FAECED"/>
            <w:vAlign w:val="center"/>
          </w:tcPr>
          <w:p w14:paraId="55320741" w14:textId="382F4661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6CE39162" w14:textId="4B0C52FD" w:rsidR="00EF2CAC" w:rsidRDefault="00EF2CAC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32D88A3B" w14:textId="77777777" w:rsidR="00676565" w:rsidRDefault="00676565">
      <w:pPr>
        <w:rPr>
          <w:rFonts w:ascii="Arima" w:hAnsi="Arima" w:cs="Arima"/>
        </w:rPr>
      </w:pPr>
    </w:p>
    <w:p w14:paraId="31347EFD" w14:textId="77777777" w:rsidR="00BB31B3" w:rsidRDefault="00BB31B3">
      <w:pPr>
        <w:rPr>
          <w:rFonts w:ascii="Arima" w:hAnsi="Arima" w:cs="Arima"/>
        </w:rPr>
      </w:pPr>
    </w:p>
    <w:p w14:paraId="6773A2D4" w14:textId="77777777" w:rsidR="00BB31B3" w:rsidRDefault="00BB31B3">
      <w:pPr>
        <w:rPr>
          <w:rFonts w:ascii="Arima" w:hAnsi="Arima" w:cs="Arima"/>
        </w:rPr>
      </w:pPr>
    </w:p>
    <w:p w14:paraId="0C7E6A66" w14:textId="4987A7FA" w:rsidR="003D34E6" w:rsidRDefault="003D34E6">
      <w:pPr>
        <w:rPr>
          <w:rFonts w:ascii="Arima" w:hAnsi="Arima" w:cs="Arima"/>
        </w:rPr>
      </w:pPr>
    </w:p>
    <w:p w14:paraId="0DD07414" w14:textId="5D96CE43" w:rsidR="003D34E6" w:rsidRPr="003D34E6" w:rsidRDefault="003D34E6" w:rsidP="003D34E6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3D34E6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1101D4A6" w14:textId="04876A36" w:rsidR="003D34E6" w:rsidRPr="003D34E6" w:rsidRDefault="003D34E6" w:rsidP="003D34E6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3D34E6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69DED91D" wp14:editId="253C17A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E478C52" w14:textId="0FE373F2" w:rsidR="003D34E6" w:rsidRPr="003D34E6" w:rsidRDefault="003D34E6" w:rsidP="003D34E6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3D34E6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3D34E6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3D34E6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5459A309" w14:textId="782B9949" w:rsidR="003D34E6" w:rsidRPr="00676565" w:rsidRDefault="003D34E6">
      <w:pPr>
        <w:rPr>
          <w:rFonts w:ascii="Arima" w:hAnsi="Arima" w:cs="Arima"/>
        </w:rPr>
      </w:pPr>
    </w:p>
    <w:sectPr w:rsidR="003D34E6" w:rsidRPr="00676565" w:rsidSect="0005579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49DEA" w14:textId="77777777" w:rsidR="004A6BA2" w:rsidRDefault="004A6BA2" w:rsidP="00AF3830">
      <w:pPr>
        <w:spacing w:after="0" w:line="240" w:lineRule="auto"/>
      </w:pPr>
      <w:r>
        <w:separator/>
      </w:r>
    </w:p>
  </w:endnote>
  <w:endnote w:type="continuationSeparator" w:id="0">
    <w:p w14:paraId="5412776E" w14:textId="77777777" w:rsidR="004A6BA2" w:rsidRDefault="004A6BA2" w:rsidP="00AF3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6865" w14:textId="46E0BA46" w:rsidR="00AF3830" w:rsidRPr="00AF3830" w:rsidRDefault="00AF3830" w:rsidP="00AF3830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AF3830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B5709" w14:textId="77777777" w:rsidR="004A6BA2" w:rsidRDefault="004A6BA2" w:rsidP="00AF3830">
      <w:pPr>
        <w:spacing w:after="0" w:line="240" w:lineRule="auto"/>
      </w:pPr>
      <w:r>
        <w:separator/>
      </w:r>
    </w:p>
  </w:footnote>
  <w:footnote w:type="continuationSeparator" w:id="0">
    <w:p w14:paraId="5E00FA1A" w14:textId="77777777" w:rsidR="004A6BA2" w:rsidRDefault="004A6BA2" w:rsidP="00AF3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2B18" w14:textId="1DFDCAC3" w:rsidR="00055795" w:rsidRDefault="0005579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58555C" wp14:editId="7B0ADF55">
          <wp:simplePos x="0" y="0"/>
          <wp:positionH relativeFrom="column">
            <wp:posOffset>-508000</wp:posOffset>
          </wp:positionH>
          <wp:positionV relativeFrom="page">
            <wp:posOffset>12700</wp:posOffset>
          </wp:positionV>
          <wp:extent cx="7861300" cy="10246360"/>
          <wp:effectExtent l="0" t="0" r="6350" b="0"/>
          <wp:wrapNone/>
          <wp:docPr id="6316716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67161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3333" t="10437" r="16667" b="5749"/>
                  <a:stretch>
                    <a:fillRect/>
                  </a:stretch>
                </pic:blipFill>
                <pic:spPr bwMode="auto">
                  <a:xfrm>
                    <a:off x="0" y="0"/>
                    <a:ext cx="7861300" cy="10246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28"/>
    <w:rsid w:val="00055795"/>
    <w:rsid w:val="000A56E5"/>
    <w:rsid w:val="001E60CD"/>
    <w:rsid w:val="001F7575"/>
    <w:rsid w:val="003472FB"/>
    <w:rsid w:val="003D34E6"/>
    <w:rsid w:val="003D729A"/>
    <w:rsid w:val="004A6BA2"/>
    <w:rsid w:val="0056533E"/>
    <w:rsid w:val="00676565"/>
    <w:rsid w:val="00AF3830"/>
    <w:rsid w:val="00B87168"/>
    <w:rsid w:val="00B97FA5"/>
    <w:rsid w:val="00BB31B3"/>
    <w:rsid w:val="00BF4128"/>
    <w:rsid w:val="00D016D9"/>
    <w:rsid w:val="00D92B78"/>
    <w:rsid w:val="00EF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7C7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565"/>
  </w:style>
  <w:style w:type="paragraph" w:styleId="Heading1">
    <w:name w:val="heading 1"/>
    <w:basedOn w:val="Normal"/>
    <w:next w:val="Normal"/>
    <w:link w:val="Heading1Char"/>
    <w:uiPriority w:val="9"/>
    <w:qFormat/>
    <w:rsid w:val="00BF4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1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1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1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1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3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830"/>
  </w:style>
  <w:style w:type="paragraph" w:styleId="Footer">
    <w:name w:val="footer"/>
    <w:basedOn w:val="Normal"/>
    <w:link w:val="FooterChar"/>
    <w:uiPriority w:val="99"/>
    <w:unhideWhenUsed/>
    <w:rsid w:val="00AF3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Template-06-86exu1f4h-05</Template>
  <TotalTime>0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2026-06-19T12:40:00Z</dcterms:created>
  <dcterms:modified xsi:type="dcterms:W3CDTF">2026-06-19T12:40:00Z</dcterms:modified>
</cp:coreProperties>
</file>