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71E1C" w14:textId="69C2B3D6" w:rsidR="006103D5" w:rsidRPr="0003535C" w:rsidRDefault="006103D5" w:rsidP="006103D5">
      <w:pPr>
        <w:jc w:val="center"/>
        <w:rPr>
          <w:rFonts w:ascii="Arima" w:hAnsi="Arima" w:cs="Arima"/>
          <w:sz w:val="56"/>
          <w:szCs w:val="56"/>
        </w:rPr>
      </w:pPr>
      <w:r w:rsidRPr="0003535C">
        <w:rPr>
          <w:rFonts w:ascii="Arima" w:hAnsi="Arima" w:cs="Arima"/>
          <w:sz w:val="56"/>
          <w:szCs w:val="56"/>
        </w:rPr>
        <w:t>Wedding Budget Template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2"/>
        <w:gridCol w:w="2571"/>
        <w:gridCol w:w="515"/>
        <w:gridCol w:w="2571"/>
        <w:gridCol w:w="2571"/>
      </w:tblGrid>
      <w:tr w:rsidR="006103D5" w:rsidRPr="0003535C" w14:paraId="4000C95E" w14:textId="77777777" w:rsidTr="006103D5">
        <w:trPr>
          <w:trHeight w:val="432"/>
        </w:trPr>
        <w:tc>
          <w:tcPr>
            <w:tcW w:w="1190" w:type="pct"/>
            <w:vAlign w:val="center"/>
          </w:tcPr>
          <w:p w14:paraId="56941EB9" w14:textId="03A21814" w:rsidR="006103D5" w:rsidRPr="0003535C" w:rsidRDefault="006103D5" w:rsidP="006103D5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Groom &amp; Bride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0B6B83FD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8" w:type="pct"/>
            <w:vAlign w:val="center"/>
          </w:tcPr>
          <w:p w14:paraId="36B3402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1190" w:type="pct"/>
            <w:vAlign w:val="center"/>
          </w:tcPr>
          <w:p w14:paraId="15B0D756" w14:textId="189ACD37" w:rsidR="006103D5" w:rsidRPr="0003535C" w:rsidRDefault="006103D5" w:rsidP="006103D5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Wedding Date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3C41B670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</w:tbl>
    <w:p w14:paraId="188A593D" w14:textId="5A980B69" w:rsidR="006103D5" w:rsidRPr="0003535C" w:rsidRDefault="006103D5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270"/>
        <w:gridCol w:w="3420"/>
        <w:gridCol w:w="270"/>
        <w:gridCol w:w="2340"/>
        <w:gridCol w:w="270"/>
        <w:gridCol w:w="2245"/>
      </w:tblGrid>
      <w:tr w:rsidR="006103D5" w:rsidRPr="0003535C" w14:paraId="1DDA4758" w14:textId="77777777" w:rsidTr="006103D5">
        <w:trPr>
          <w:trHeight w:val="576"/>
        </w:trPr>
        <w:tc>
          <w:tcPr>
            <w:tcW w:w="1975" w:type="dxa"/>
            <w:shd w:val="clear" w:color="auto" w:fill="0E3F2C"/>
            <w:vAlign w:val="center"/>
          </w:tcPr>
          <w:p w14:paraId="256C112A" w14:textId="223F0E2A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Category</w:t>
            </w:r>
          </w:p>
        </w:tc>
        <w:tc>
          <w:tcPr>
            <w:tcW w:w="270" w:type="dxa"/>
            <w:vAlign w:val="center"/>
          </w:tcPr>
          <w:p w14:paraId="3DDB47D5" w14:textId="77777777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3420" w:type="dxa"/>
            <w:shd w:val="clear" w:color="auto" w:fill="0E3F2C"/>
            <w:vAlign w:val="center"/>
          </w:tcPr>
          <w:p w14:paraId="205F8C79" w14:textId="51DBB0DA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Description</w:t>
            </w:r>
          </w:p>
        </w:tc>
        <w:tc>
          <w:tcPr>
            <w:tcW w:w="270" w:type="dxa"/>
            <w:vAlign w:val="center"/>
          </w:tcPr>
          <w:p w14:paraId="0C9CCC7C" w14:textId="77777777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40" w:type="dxa"/>
            <w:shd w:val="clear" w:color="auto" w:fill="0E3F2C"/>
            <w:vAlign w:val="center"/>
          </w:tcPr>
          <w:p w14:paraId="765D724E" w14:textId="2894FFB3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Estimated</w:t>
            </w:r>
          </w:p>
        </w:tc>
        <w:tc>
          <w:tcPr>
            <w:tcW w:w="270" w:type="dxa"/>
            <w:vAlign w:val="center"/>
          </w:tcPr>
          <w:p w14:paraId="79F7228D" w14:textId="77777777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245" w:type="dxa"/>
            <w:shd w:val="clear" w:color="auto" w:fill="0E3F2C"/>
            <w:vAlign w:val="center"/>
          </w:tcPr>
          <w:p w14:paraId="18F5841F" w14:textId="77223D82" w:rsidR="006103D5" w:rsidRPr="0003535C" w:rsidRDefault="006103D5" w:rsidP="006103D5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</w:pPr>
            <w:r w:rsidRPr="0003535C">
              <w:rPr>
                <w:rFonts w:ascii="Arima" w:hAnsi="Arima" w:cs="Arima"/>
                <w:b/>
                <w:bCs/>
                <w:color w:val="FFFFFF" w:themeColor="background1"/>
                <w:sz w:val="28"/>
                <w:szCs w:val="28"/>
              </w:rPr>
              <w:t>Actual</w:t>
            </w:r>
          </w:p>
        </w:tc>
      </w:tr>
      <w:tr w:rsidR="006103D5" w:rsidRPr="0003535C" w14:paraId="1BA8DDD9" w14:textId="77777777" w:rsidTr="006103D5">
        <w:trPr>
          <w:trHeight w:val="576"/>
        </w:trPr>
        <w:tc>
          <w:tcPr>
            <w:tcW w:w="1975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59EFC9A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F178E2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25B4D4B2" w14:textId="7FCAC679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5506D6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1982FAB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0D90B9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bottom w:val="dashSmallGap" w:sz="4" w:space="0" w:color="A6A6A6" w:themeColor="background1" w:themeShade="A6"/>
            </w:tcBorders>
            <w:vAlign w:val="center"/>
          </w:tcPr>
          <w:p w14:paraId="319E2973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1E5DDF4C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85382B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6CB22E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A0742D2" w14:textId="28E14ACB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39B6DF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CD7A53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7E9A65E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9A01BF8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2AFD3160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24C3729" w14:textId="783604AF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10ECDD7D" w14:textId="1DA6A52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9F9C3B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DD67CB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87ADFD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CE9AB1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B54B05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19CD696C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E5C05D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B5809E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B7FC63E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FE519A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03151EE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C4FC04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7A90A31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5F06B685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78521365" w14:textId="17855366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FBF0E9C" w14:textId="2B1CE3E1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FA07FDD" w14:textId="501FAD5B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B56319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4B9C580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05DA903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CDAC00E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04512BC7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BF0169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4A0CB5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7A6CDC8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65315C6D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1B3BB9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73011E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A2ABAE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1CCC4FC0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AD7B92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0E79A7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001D73D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04F0CF6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55157EC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CA6AEBF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18A96E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61401646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8C7E2D6" w14:textId="691FB77C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37560E59" w14:textId="2B5D0C55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7B7147A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43D7551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36E76762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6675FE4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7A7F3C8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65F41DC3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8FFB71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520442D" w14:textId="0EE839B3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1E4431E" w14:textId="2DB75626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0CEFCEC3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6DBC1CA" w14:textId="466C7499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17A65001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258063C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4009AAB9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15D2F366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58D0487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979418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4BD44770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9C57AA4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17FEAF16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208F99BD" w14:textId="04434128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  <w:tr w:rsidR="006103D5" w:rsidRPr="0003535C" w14:paraId="6C273B49" w14:textId="77777777" w:rsidTr="006103D5">
        <w:trPr>
          <w:trHeight w:val="576"/>
        </w:trPr>
        <w:tc>
          <w:tcPr>
            <w:tcW w:w="197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807845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636C9D99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342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58E6E5ED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2D0F8BCB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34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4872A44A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70" w:type="dxa"/>
            <w:vAlign w:val="center"/>
          </w:tcPr>
          <w:p w14:paraId="711597E7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  <w:tc>
          <w:tcPr>
            <w:tcW w:w="2245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  <w:vAlign w:val="center"/>
          </w:tcPr>
          <w:p w14:paraId="64715DC5" w14:textId="77777777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</w:tbl>
    <w:p w14:paraId="46EF3B63" w14:textId="2479C21B" w:rsidR="006103D5" w:rsidRPr="0003535C" w:rsidRDefault="006103D5" w:rsidP="0035454F">
      <w:pPr>
        <w:jc w:val="right"/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6103D5" w:rsidRPr="0003535C" w14:paraId="79F31AF5" w14:textId="77777777" w:rsidTr="006A7950">
        <w:trPr>
          <w:trHeight w:val="576"/>
        </w:trPr>
        <w:tc>
          <w:tcPr>
            <w:tcW w:w="10790" w:type="dxa"/>
            <w:vAlign w:val="center"/>
          </w:tcPr>
          <w:p w14:paraId="3C21DB9E" w14:textId="049FDE82" w:rsidR="006103D5" w:rsidRPr="0003535C" w:rsidRDefault="006103D5" w:rsidP="006103D5">
            <w:pPr>
              <w:rPr>
                <w:rFonts w:ascii="Arima" w:hAnsi="Arima" w:cs="Arima"/>
                <w:b/>
                <w:bCs/>
                <w:sz w:val="32"/>
                <w:szCs w:val="32"/>
              </w:rPr>
            </w:pPr>
            <w:r w:rsidRPr="0003535C">
              <w:rPr>
                <w:rFonts w:ascii="Arima" w:hAnsi="Arima" w:cs="Arima"/>
                <w:b/>
                <w:bCs/>
                <w:color w:val="0E3F2C"/>
                <w:sz w:val="32"/>
                <w:szCs w:val="32"/>
              </w:rPr>
              <w:t xml:space="preserve">Additional Notes </w:t>
            </w:r>
          </w:p>
        </w:tc>
      </w:tr>
      <w:tr w:rsidR="006103D5" w:rsidRPr="0003535C" w14:paraId="7AAAE73D" w14:textId="77777777" w:rsidTr="006A7950">
        <w:trPr>
          <w:trHeight w:val="1440"/>
        </w:trPr>
        <w:tc>
          <w:tcPr>
            <w:tcW w:w="10790" w:type="dxa"/>
            <w:shd w:val="clear" w:color="auto" w:fill="DBE2DF"/>
            <w:vAlign w:val="center"/>
          </w:tcPr>
          <w:p w14:paraId="7E5E1725" w14:textId="028CAEDC" w:rsidR="006103D5" w:rsidRPr="0003535C" w:rsidRDefault="006103D5" w:rsidP="006103D5">
            <w:pPr>
              <w:rPr>
                <w:rFonts w:ascii="Arima" w:hAnsi="Arima" w:cs="Arima"/>
              </w:rPr>
            </w:pPr>
          </w:p>
        </w:tc>
      </w:tr>
    </w:tbl>
    <w:p w14:paraId="795BB038" w14:textId="5880C9D2" w:rsidR="006103D5" w:rsidRPr="0003535C" w:rsidRDefault="006103D5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72"/>
        <w:gridCol w:w="2571"/>
        <w:gridCol w:w="515"/>
        <w:gridCol w:w="2571"/>
        <w:gridCol w:w="2571"/>
      </w:tblGrid>
      <w:tr w:rsidR="006103D5" w:rsidRPr="0003535C" w14:paraId="3DE63006" w14:textId="77777777" w:rsidTr="006103D5">
        <w:trPr>
          <w:trHeight w:val="432"/>
        </w:trPr>
        <w:tc>
          <w:tcPr>
            <w:tcW w:w="1190" w:type="pct"/>
            <w:vAlign w:val="center"/>
          </w:tcPr>
          <w:p w14:paraId="1753F3FF" w14:textId="346C8F70" w:rsidR="006103D5" w:rsidRPr="0003535C" w:rsidRDefault="006103D5" w:rsidP="00083046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Total Estimated 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0AC44832" w14:textId="77777777" w:rsidR="006103D5" w:rsidRPr="0003535C" w:rsidRDefault="006103D5" w:rsidP="00083046">
            <w:pPr>
              <w:rPr>
                <w:rFonts w:ascii="Arima" w:hAnsi="Arima" w:cs="Arima"/>
              </w:rPr>
            </w:pPr>
          </w:p>
        </w:tc>
        <w:tc>
          <w:tcPr>
            <w:tcW w:w="238" w:type="pct"/>
            <w:vAlign w:val="center"/>
          </w:tcPr>
          <w:p w14:paraId="27124F60" w14:textId="77777777" w:rsidR="006103D5" w:rsidRPr="0003535C" w:rsidRDefault="006103D5" w:rsidP="00083046">
            <w:pPr>
              <w:rPr>
                <w:rFonts w:ascii="Arima" w:hAnsi="Arima" w:cs="Arima"/>
              </w:rPr>
            </w:pPr>
          </w:p>
        </w:tc>
        <w:tc>
          <w:tcPr>
            <w:tcW w:w="1190" w:type="pct"/>
            <w:vAlign w:val="center"/>
          </w:tcPr>
          <w:p w14:paraId="047BEBF9" w14:textId="2FB162B0" w:rsidR="006103D5" w:rsidRPr="0003535C" w:rsidRDefault="006103D5" w:rsidP="00083046">
            <w:pPr>
              <w:rPr>
                <w:rFonts w:ascii="Arima" w:hAnsi="Arima" w:cs="Arima"/>
              </w:rPr>
            </w:pPr>
            <w:r w:rsidRPr="0003535C">
              <w:rPr>
                <w:rFonts w:ascii="Arima" w:hAnsi="Arima" w:cs="Arima"/>
              </w:rPr>
              <w:t xml:space="preserve">Total Actual  </w:t>
            </w:r>
          </w:p>
        </w:tc>
        <w:tc>
          <w:tcPr>
            <w:tcW w:w="1190" w:type="pct"/>
            <w:tcBorders>
              <w:bottom w:val="dashSmallGap" w:sz="4" w:space="0" w:color="A6A6A6" w:themeColor="background1" w:themeShade="A6"/>
            </w:tcBorders>
            <w:vAlign w:val="center"/>
          </w:tcPr>
          <w:p w14:paraId="2118579F" w14:textId="63DB2082" w:rsidR="006103D5" w:rsidRPr="0003535C" w:rsidRDefault="006103D5" w:rsidP="00083046">
            <w:pPr>
              <w:rPr>
                <w:rFonts w:ascii="Arima" w:hAnsi="Arima" w:cs="Arima"/>
              </w:rPr>
            </w:pPr>
          </w:p>
        </w:tc>
      </w:tr>
    </w:tbl>
    <w:p w14:paraId="73E445BA" w14:textId="152E768A" w:rsidR="006103D5" w:rsidRDefault="006103D5">
      <w:pPr>
        <w:rPr>
          <w:rFonts w:ascii="Arima" w:hAnsi="Arima" w:cs="Arima"/>
        </w:rPr>
      </w:pPr>
    </w:p>
    <w:p w14:paraId="50613211" w14:textId="4ECC89D7" w:rsidR="0003535C" w:rsidRDefault="0003535C">
      <w:pPr>
        <w:rPr>
          <w:rFonts w:ascii="Arima" w:hAnsi="Arima" w:cs="Arima"/>
        </w:rPr>
      </w:pPr>
      <w:r>
        <w:rPr>
          <w:rFonts w:ascii="Arima" w:hAnsi="Arima" w:cs="Arima"/>
        </w:rPr>
        <w:br w:type="page"/>
      </w:r>
    </w:p>
    <w:p w14:paraId="17D0DE5D" w14:textId="77777777" w:rsidR="000669D0" w:rsidRDefault="000669D0">
      <w:pPr>
        <w:rPr>
          <w:rFonts w:ascii="Arima" w:hAnsi="Arima" w:cs="Arima"/>
        </w:rPr>
      </w:pPr>
    </w:p>
    <w:p w14:paraId="7546EE0E" w14:textId="77777777" w:rsidR="0003535C" w:rsidRDefault="0003535C">
      <w:pPr>
        <w:rPr>
          <w:rFonts w:ascii="Arima" w:hAnsi="Arima" w:cs="Arima"/>
        </w:rPr>
      </w:pPr>
    </w:p>
    <w:p w14:paraId="2FC271E0" w14:textId="77777777" w:rsidR="0003535C" w:rsidRDefault="0003535C">
      <w:pPr>
        <w:rPr>
          <w:rFonts w:ascii="Arima" w:hAnsi="Arima" w:cs="Arima"/>
        </w:rPr>
      </w:pPr>
    </w:p>
    <w:p w14:paraId="38E35F10" w14:textId="77777777" w:rsidR="0003535C" w:rsidRDefault="0003535C">
      <w:pPr>
        <w:rPr>
          <w:rFonts w:ascii="Arima" w:hAnsi="Arima" w:cs="Arima"/>
        </w:rPr>
      </w:pPr>
    </w:p>
    <w:p w14:paraId="4C9288B0" w14:textId="0DD813F5" w:rsidR="000669D0" w:rsidRPr="000669D0" w:rsidRDefault="000669D0" w:rsidP="000669D0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0669D0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2C929F75" w14:textId="3468CFAF" w:rsidR="000669D0" w:rsidRPr="000669D0" w:rsidRDefault="000669D0" w:rsidP="000669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669D0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5257AA82" wp14:editId="08352634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FFC04FA" w14:textId="77777777" w:rsidR="000669D0" w:rsidRPr="000669D0" w:rsidRDefault="000669D0" w:rsidP="000669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0669D0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0669D0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0669D0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6703641A" w14:textId="54F8260E" w:rsidR="000669D0" w:rsidRPr="00855488" w:rsidRDefault="000669D0">
      <w:pPr>
        <w:rPr>
          <w:rFonts w:ascii="Arima" w:hAnsi="Arima" w:cs="Arima"/>
        </w:rPr>
      </w:pPr>
    </w:p>
    <w:sectPr w:rsidR="000669D0" w:rsidRPr="00855488" w:rsidSect="0035454F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8DBD7" w14:textId="77777777" w:rsidR="0061359B" w:rsidRDefault="0061359B" w:rsidP="003F59CF">
      <w:pPr>
        <w:spacing w:after="0" w:line="240" w:lineRule="auto"/>
      </w:pPr>
      <w:r>
        <w:separator/>
      </w:r>
    </w:p>
  </w:endnote>
  <w:endnote w:type="continuationSeparator" w:id="0">
    <w:p w14:paraId="04035AE4" w14:textId="77777777" w:rsidR="0061359B" w:rsidRDefault="0061359B" w:rsidP="003F5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Lucida Calligraphy"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3AC26" w14:textId="1781D08C" w:rsidR="003F59CF" w:rsidRPr="003F59CF" w:rsidRDefault="003F59CF" w:rsidP="003F59CF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3F59CF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C56BA" w14:textId="77777777" w:rsidR="0061359B" w:rsidRDefault="0061359B" w:rsidP="003F59CF">
      <w:pPr>
        <w:spacing w:after="0" w:line="240" w:lineRule="auto"/>
      </w:pPr>
      <w:r>
        <w:separator/>
      </w:r>
    </w:p>
  </w:footnote>
  <w:footnote w:type="continuationSeparator" w:id="0">
    <w:p w14:paraId="65B00565" w14:textId="77777777" w:rsidR="0061359B" w:rsidRDefault="0061359B" w:rsidP="003F59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81730" w14:textId="4C3200F9" w:rsidR="0035454F" w:rsidRDefault="0035454F">
    <w:pPr>
      <w:pStyle w:val="Header"/>
    </w:pPr>
    <w:r>
      <w:rPr>
        <w:rFonts w:ascii="Lucida Calligraphy" w:hAnsi="Lucida Calligraphy" w:cs="Arima"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55C2A39" wp14:editId="5823C321">
              <wp:simplePos x="0" y="0"/>
              <wp:positionH relativeFrom="column">
                <wp:posOffset>-1244600</wp:posOffset>
              </wp:positionH>
              <wp:positionV relativeFrom="paragraph">
                <wp:posOffset>-673100</wp:posOffset>
              </wp:positionV>
              <wp:extent cx="8851900" cy="10956925"/>
              <wp:effectExtent l="0" t="114300" r="44450" b="15875"/>
              <wp:wrapNone/>
              <wp:docPr id="1259964870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51900" cy="10956925"/>
                        <a:chOff x="0" y="0"/>
                        <a:chExt cx="8851900" cy="10956925"/>
                      </a:xfrm>
                    </wpg:grpSpPr>
                    <wpg:grpSp>
                      <wpg:cNvPr id="2115996173" name="Group 3"/>
                      <wpg:cNvGrpSpPr/>
                      <wpg:grpSpPr>
                        <a:xfrm>
                          <a:off x="0" y="0"/>
                          <a:ext cx="8851900" cy="10956925"/>
                          <a:chOff x="0" y="0"/>
                          <a:chExt cx="8851900" cy="10956925"/>
                        </a:xfrm>
                      </wpg:grpSpPr>
                      <wps:wsp>
                        <wps:cNvPr id="1208611594" name="Rectangle 2"/>
                        <wps:cNvSpPr/>
                        <wps:spPr>
                          <a:xfrm>
                            <a:off x="711200" y="34925"/>
                            <a:ext cx="7835900" cy="10922000"/>
                          </a:xfrm>
                          <a:prstGeom prst="rect">
                            <a:avLst/>
                          </a:prstGeom>
                          <a:solidFill>
                            <a:srgbClr val="DBE2DF"/>
                          </a:solidFill>
                          <a:ln w="19050" cap="flat" cmpd="sng" algn="ctr">
                            <a:solidFill>
                              <a:srgbClr val="156082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8005813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756400" y="111125"/>
                            <a:ext cx="2095500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556506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96DAC541-7B7A-43D3-8B79-37D633B846F1}">
                                <asvg:svgBlip xmlns:asvg="http://schemas.microsoft.com/office/drawing/2016/SVG/main" r:embed="rId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877425"/>
                            <a:ext cx="2095500" cy="6572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3821673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4215612">
                            <a:off x="7770812" y="9536113"/>
                            <a:ext cx="942975" cy="1171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8666835" name="Graphic 1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96DAC541-7B7A-43D3-8B79-37D633B846F1}">
                                <asvg:svgBlip xmlns:asvg="http://schemas.microsoft.com/office/drawing/2016/SVG/main" r:embed="rId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4770295">
                            <a:off x="504825" y="-114300"/>
                            <a:ext cx="942975" cy="1171575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pic:pic xmlns:pic="http://schemas.openxmlformats.org/drawingml/2006/picture">
                      <pic:nvPicPr>
                        <pic:cNvPr id="131279798" name="Graphic 1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7429500" y="6896100"/>
                          <a:ext cx="1238250" cy="7429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7DC645" id="Group 4" o:spid="_x0000_s1026" style="position:absolute;margin-left:-98pt;margin-top:-53pt;width:697pt;height:862.75pt;z-index:-251657216;mso-width-relative:margin;mso-height-relative:margin" coordsize="88519,109569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">
              <v:group id="Group 3" o:spid="_x0000_s1027" style="position:absolute;width:88519;height:109569" coordsize="88519,109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">
                <v:rect id="Rectangle 2" o:spid="_x0000_s1028" style="position:absolute;left:7112;top:349;width:78359;height:1092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" fillcolor="#dbe2df" strokecolor="#042433" strokeweight="1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" o:spid="_x0000_s1029" type="#_x0000_t75" style="position:absolute;left:67564;top:1111;width:20955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">
                  <v:imagedata r:id="rId7" o:title=""/>
                </v:shape>
                <v:shape id="Graphic 1" o:spid="_x0000_s1030" type="#_x0000_t75" style="position:absolute;top:98774;width:20955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">
                  <v:imagedata r:id="rId7" o:title=""/>
                </v:shape>
                <v:shape id="Graphic 1" o:spid="_x0000_s1031" type="#_x0000_t75" style="position:absolute;left:77708;top:95361;width:9429;height:11715;rotation:-8065721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">
                  <v:imagedata r:id="rId8" o:title=""/>
                </v:shape>
                <v:shape id="Graphic 1" o:spid="_x0000_s1032" type="#_x0000_t75" style="position:absolute;left:5048;top:-1143;width:9429;height:11716;rotation:521043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">
                  <v:imagedata r:id="rId8" o:title=""/>
                </v:shape>
              </v:group>
              <v:shape id="Graphic 1" o:spid="_x0000_s1033" type="#_x0000_t75" style="position:absolute;left:74295;top:68961;width:12382;height:7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">
                <v:imagedata r:id="rId9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3D5"/>
    <w:rsid w:val="0003535C"/>
    <w:rsid w:val="000669D0"/>
    <w:rsid w:val="00250A65"/>
    <w:rsid w:val="0035454F"/>
    <w:rsid w:val="003D729A"/>
    <w:rsid w:val="003F59CF"/>
    <w:rsid w:val="005241C6"/>
    <w:rsid w:val="006103D5"/>
    <w:rsid w:val="0061359B"/>
    <w:rsid w:val="00634E73"/>
    <w:rsid w:val="006A7950"/>
    <w:rsid w:val="006E6047"/>
    <w:rsid w:val="00855488"/>
    <w:rsid w:val="00A31AAC"/>
    <w:rsid w:val="00D016D9"/>
    <w:rsid w:val="00D772E7"/>
    <w:rsid w:val="00F01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C0FD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3D5"/>
  </w:style>
  <w:style w:type="paragraph" w:styleId="Heading1">
    <w:name w:val="heading 1"/>
    <w:basedOn w:val="Normal"/>
    <w:next w:val="Normal"/>
    <w:link w:val="Heading1Char"/>
    <w:uiPriority w:val="9"/>
    <w:qFormat/>
    <w:rsid w:val="00610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3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3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3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3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3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3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3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3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3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3D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103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9CF"/>
  </w:style>
  <w:style w:type="paragraph" w:styleId="Footer">
    <w:name w:val="footer"/>
    <w:basedOn w:val="Normal"/>
    <w:link w:val="FooterChar"/>
    <w:uiPriority w:val="99"/>
    <w:unhideWhenUsed/>
    <w:rsid w:val="003F5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Wedding Budget Template-06-86exu1f4h-06</Template>
  <TotalTime>0</TotalTime>
  <Pages>2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2</cp:revision>
  <dcterms:created xsi:type="dcterms:W3CDTF">2026-06-19T12:41:00Z</dcterms:created>
  <dcterms:modified xsi:type="dcterms:W3CDTF">2026-06-19T12:41:00Z</dcterms:modified>
</cp:coreProperties>
</file>