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21CF1" w14:textId="379766DF" w:rsidR="005D7C2F" w:rsidRPr="00145AB2" w:rsidRDefault="005D7C2F" w:rsidP="00145AB2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145AB2">
        <w:rPr>
          <w:rFonts w:ascii="Arima" w:hAnsi="Arima" w:cs="Arima"/>
          <w:b/>
          <w:bCs/>
          <w:sz w:val="56"/>
          <w:szCs w:val="56"/>
        </w:rPr>
        <w:t>Wedding Budget Template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904"/>
        <w:gridCol w:w="675"/>
        <w:gridCol w:w="2001"/>
        <w:gridCol w:w="3055"/>
      </w:tblGrid>
      <w:tr w:rsidR="005D7C2F" w:rsidRPr="00145AB2" w14:paraId="676843B4" w14:textId="77777777" w:rsidTr="00DA1BED">
        <w:trPr>
          <w:trHeight w:val="576"/>
        </w:trPr>
        <w:tc>
          <w:tcPr>
            <w:tcW w:w="2155" w:type="dxa"/>
            <w:vAlign w:val="center"/>
          </w:tcPr>
          <w:p w14:paraId="52F4A068" w14:textId="4EA1CFEB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Name </w:t>
            </w:r>
          </w:p>
        </w:tc>
        <w:tc>
          <w:tcPr>
            <w:tcW w:w="2904" w:type="dxa"/>
            <w:shd w:val="clear" w:color="auto" w:fill="F0EDF3"/>
            <w:vAlign w:val="center"/>
          </w:tcPr>
          <w:p w14:paraId="0DBA94F2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</w:tcPr>
          <w:p w14:paraId="49F0AF40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318011F4" w14:textId="7A2487DE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Venue </w:t>
            </w:r>
          </w:p>
        </w:tc>
        <w:tc>
          <w:tcPr>
            <w:tcW w:w="3055" w:type="dxa"/>
            <w:shd w:val="clear" w:color="auto" w:fill="F0EDF3"/>
            <w:vAlign w:val="center"/>
          </w:tcPr>
          <w:p w14:paraId="193D801B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5C277C15" w14:textId="77777777" w:rsidTr="00DA1BED">
        <w:trPr>
          <w:trHeight w:val="20"/>
        </w:trPr>
        <w:tc>
          <w:tcPr>
            <w:tcW w:w="2155" w:type="dxa"/>
            <w:vAlign w:val="center"/>
          </w:tcPr>
          <w:p w14:paraId="03143118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2904" w:type="dxa"/>
            <w:vAlign w:val="center"/>
          </w:tcPr>
          <w:p w14:paraId="38AC07F6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675" w:type="dxa"/>
            <w:vAlign w:val="center"/>
          </w:tcPr>
          <w:p w14:paraId="3ABA4295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2001" w:type="dxa"/>
            <w:vAlign w:val="center"/>
          </w:tcPr>
          <w:p w14:paraId="16993349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3055" w:type="dxa"/>
            <w:vAlign w:val="center"/>
          </w:tcPr>
          <w:p w14:paraId="0E51333E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</w:tr>
      <w:tr w:rsidR="005D7C2F" w:rsidRPr="00145AB2" w14:paraId="1445F112" w14:textId="77777777" w:rsidTr="00DA1BED">
        <w:trPr>
          <w:trHeight w:val="576"/>
        </w:trPr>
        <w:tc>
          <w:tcPr>
            <w:tcW w:w="2155" w:type="dxa"/>
            <w:vAlign w:val="center"/>
          </w:tcPr>
          <w:p w14:paraId="3CFF8532" w14:textId="7A98CBEC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Budget Amount </w:t>
            </w:r>
          </w:p>
        </w:tc>
        <w:tc>
          <w:tcPr>
            <w:tcW w:w="2904" w:type="dxa"/>
            <w:shd w:val="clear" w:color="auto" w:fill="F0EDF3"/>
            <w:vAlign w:val="center"/>
          </w:tcPr>
          <w:p w14:paraId="31A5B345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</w:tcPr>
          <w:p w14:paraId="3CDB2B51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3F19A6AE" w14:textId="677ECD95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Location </w:t>
            </w:r>
          </w:p>
        </w:tc>
        <w:tc>
          <w:tcPr>
            <w:tcW w:w="3055" w:type="dxa"/>
            <w:shd w:val="clear" w:color="auto" w:fill="F0EDF3"/>
            <w:vAlign w:val="center"/>
          </w:tcPr>
          <w:p w14:paraId="561C3C66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371B9D72" w14:textId="77777777" w:rsidTr="00DA1BED">
        <w:trPr>
          <w:trHeight w:val="20"/>
        </w:trPr>
        <w:tc>
          <w:tcPr>
            <w:tcW w:w="2155" w:type="dxa"/>
            <w:vAlign w:val="center"/>
          </w:tcPr>
          <w:p w14:paraId="4FD6B7AA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2904" w:type="dxa"/>
            <w:vAlign w:val="center"/>
          </w:tcPr>
          <w:p w14:paraId="7B50D5A3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675" w:type="dxa"/>
            <w:vAlign w:val="center"/>
          </w:tcPr>
          <w:p w14:paraId="6720C918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2001" w:type="dxa"/>
            <w:vAlign w:val="center"/>
          </w:tcPr>
          <w:p w14:paraId="6FCF99B9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  <w:tc>
          <w:tcPr>
            <w:tcW w:w="3055" w:type="dxa"/>
            <w:vAlign w:val="center"/>
          </w:tcPr>
          <w:p w14:paraId="0A493FA7" w14:textId="77777777" w:rsidR="005D7C2F" w:rsidRPr="00145AB2" w:rsidRDefault="005D7C2F" w:rsidP="005D7C2F">
            <w:pPr>
              <w:rPr>
                <w:rFonts w:ascii="Arima" w:hAnsi="Arima" w:cs="Arima"/>
                <w:sz w:val="10"/>
                <w:szCs w:val="10"/>
              </w:rPr>
            </w:pPr>
          </w:p>
        </w:tc>
      </w:tr>
      <w:tr w:rsidR="005D7C2F" w:rsidRPr="00145AB2" w14:paraId="6D32C854" w14:textId="77777777" w:rsidTr="00DA1BED">
        <w:trPr>
          <w:trHeight w:val="576"/>
        </w:trPr>
        <w:tc>
          <w:tcPr>
            <w:tcW w:w="2155" w:type="dxa"/>
            <w:vAlign w:val="center"/>
          </w:tcPr>
          <w:p w14:paraId="16CF4979" w14:textId="7EFA6BBC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Event Date </w:t>
            </w:r>
          </w:p>
        </w:tc>
        <w:tc>
          <w:tcPr>
            <w:tcW w:w="2904" w:type="dxa"/>
            <w:shd w:val="clear" w:color="auto" w:fill="F0EDF3"/>
            <w:vAlign w:val="center"/>
          </w:tcPr>
          <w:p w14:paraId="29425BDC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</w:tcPr>
          <w:p w14:paraId="71CAC389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0ABC5CF4" w14:textId="4D061FD9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Budgeted Date</w:t>
            </w:r>
          </w:p>
        </w:tc>
        <w:tc>
          <w:tcPr>
            <w:tcW w:w="3055" w:type="dxa"/>
            <w:shd w:val="clear" w:color="auto" w:fill="F0EDF3"/>
            <w:vAlign w:val="center"/>
          </w:tcPr>
          <w:p w14:paraId="7746AB9E" w14:textId="77777777" w:rsidR="005D7C2F" w:rsidRPr="00145AB2" w:rsidRDefault="005D7C2F" w:rsidP="005D7C2F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4115409A" w14:textId="77777777" w:rsidR="005D7C2F" w:rsidRPr="00145AB2" w:rsidRDefault="005D7C2F" w:rsidP="00DA1BED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70"/>
        <w:gridCol w:w="1890"/>
        <w:gridCol w:w="236"/>
        <w:gridCol w:w="1924"/>
        <w:gridCol w:w="236"/>
        <w:gridCol w:w="1564"/>
        <w:gridCol w:w="270"/>
        <w:gridCol w:w="1525"/>
      </w:tblGrid>
      <w:tr w:rsidR="005D7C2F" w:rsidRPr="00145AB2" w14:paraId="2F294F14" w14:textId="7ACF74D6" w:rsidTr="00DA1BED">
        <w:trPr>
          <w:trHeight w:val="864"/>
        </w:trPr>
        <w:tc>
          <w:tcPr>
            <w:tcW w:w="2875" w:type="dxa"/>
            <w:shd w:val="clear" w:color="auto" w:fill="84599E"/>
            <w:vAlign w:val="center"/>
          </w:tcPr>
          <w:p w14:paraId="713BBA5D" w14:textId="2C0BCB36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Estimated Category</w:t>
            </w:r>
          </w:p>
        </w:tc>
        <w:tc>
          <w:tcPr>
            <w:tcW w:w="270" w:type="dxa"/>
            <w:vAlign w:val="center"/>
          </w:tcPr>
          <w:p w14:paraId="1B696405" w14:textId="77777777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352ECC63" w14:textId="39E8C890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color w:val="744F8B"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744F8B"/>
                <w:sz w:val="28"/>
                <w:szCs w:val="28"/>
              </w:rPr>
              <w:t>Budget</w:t>
            </w:r>
          </w:p>
        </w:tc>
        <w:tc>
          <w:tcPr>
            <w:tcW w:w="236" w:type="dxa"/>
            <w:vAlign w:val="center"/>
          </w:tcPr>
          <w:p w14:paraId="5F63D11F" w14:textId="77777777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1924" w:type="dxa"/>
            <w:vAlign w:val="center"/>
          </w:tcPr>
          <w:p w14:paraId="135A8654" w14:textId="32630BBD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84599E"/>
                <w:sz w:val="28"/>
                <w:szCs w:val="28"/>
              </w:rPr>
              <w:t>Amount</w:t>
            </w:r>
          </w:p>
        </w:tc>
        <w:tc>
          <w:tcPr>
            <w:tcW w:w="236" w:type="dxa"/>
            <w:vAlign w:val="center"/>
          </w:tcPr>
          <w:p w14:paraId="12E005DB" w14:textId="77777777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1564" w:type="dxa"/>
            <w:vAlign w:val="center"/>
          </w:tcPr>
          <w:p w14:paraId="374D6505" w14:textId="1CC619D2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84599E"/>
                <w:sz w:val="28"/>
                <w:szCs w:val="28"/>
              </w:rPr>
              <w:t>Paid</w:t>
            </w:r>
          </w:p>
        </w:tc>
        <w:tc>
          <w:tcPr>
            <w:tcW w:w="270" w:type="dxa"/>
            <w:vAlign w:val="center"/>
          </w:tcPr>
          <w:p w14:paraId="36AF3943" w14:textId="77777777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1525" w:type="dxa"/>
            <w:vAlign w:val="center"/>
          </w:tcPr>
          <w:p w14:paraId="03C22E28" w14:textId="76D93DB1" w:rsidR="005D7C2F" w:rsidRPr="00145AB2" w:rsidRDefault="005D7C2F" w:rsidP="00D416CC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145AB2">
              <w:rPr>
                <w:rFonts w:ascii="Arima" w:hAnsi="Arima" w:cs="Arima"/>
                <w:b/>
                <w:bCs/>
                <w:color w:val="84599E"/>
                <w:sz w:val="28"/>
                <w:szCs w:val="28"/>
              </w:rPr>
              <w:t>Due</w:t>
            </w:r>
          </w:p>
        </w:tc>
      </w:tr>
      <w:tr w:rsidR="00DA1BED" w:rsidRPr="00145AB2" w14:paraId="18C05DC7" w14:textId="77777777" w:rsidTr="00D55323">
        <w:trPr>
          <w:trHeight w:val="20"/>
        </w:trPr>
        <w:tc>
          <w:tcPr>
            <w:tcW w:w="2875" w:type="dxa"/>
            <w:vAlign w:val="center"/>
          </w:tcPr>
          <w:p w14:paraId="361FC298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10"/>
                <w:szCs w:val="10"/>
              </w:rPr>
            </w:pPr>
          </w:p>
        </w:tc>
        <w:tc>
          <w:tcPr>
            <w:tcW w:w="270" w:type="dxa"/>
            <w:vAlign w:val="center"/>
          </w:tcPr>
          <w:p w14:paraId="7B790D1E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6DF9382C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744F8B"/>
                <w:sz w:val="10"/>
                <w:szCs w:val="10"/>
              </w:rPr>
            </w:pPr>
          </w:p>
        </w:tc>
        <w:tc>
          <w:tcPr>
            <w:tcW w:w="236" w:type="dxa"/>
            <w:vAlign w:val="center"/>
          </w:tcPr>
          <w:p w14:paraId="0CECEEFE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924" w:type="dxa"/>
            <w:vAlign w:val="center"/>
          </w:tcPr>
          <w:p w14:paraId="78993540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84599E"/>
                <w:sz w:val="10"/>
                <w:szCs w:val="10"/>
              </w:rPr>
            </w:pPr>
          </w:p>
        </w:tc>
        <w:tc>
          <w:tcPr>
            <w:tcW w:w="236" w:type="dxa"/>
            <w:vAlign w:val="center"/>
          </w:tcPr>
          <w:p w14:paraId="289CD42F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564" w:type="dxa"/>
            <w:vAlign w:val="center"/>
          </w:tcPr>
          <w:p w14:paraId="2384D356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84599E"/>
                <w:sz w:val="10"/>
                <w:szCs w:val="10"/>
              </w:rPr>
            </w:pPr>
          </w:p>
        </w:tc>
        <w:tc>
          <w:tcPr>
            <w:tcW w:w="270" w:type="dxa"/>
            <w:vAlign w:val="center"/>
          </w:tcPr>
          <w:p w14:paraId="39AC4FED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525" w:type="dxa"/>
            <w:vAlign w:val="center"/>
          </w:tcPr>
          <w:p w14:paraId="22830E17" w14:textId="77777777" w:rsidR="00DA1BED" w:rsidRPr="00145AB2" w:rsidRDefault="00DA1BED" w:rsidP="00D416CC">
            <w:pPr>
              <w:jc w:val="center"/>
              <w:rPr>
                <w:rFonts w:ascii="Arima" w:hAnsi="Arima" w:cs="Arima"/>
                <w:b/>
                <w:bCs/>
                <w:color w:val="84599E"/>
                <w:sz w:val="10"/>
                <w:szCs w:val="10"/>
              </w:rPr>
            </w:pPr>
          </w:p>
        </w:tc>
      </w:tr>
      <w:tr w:rsidR="005D7C2F" w:rsidRPr="00145AB2" w14:paraId="57D16E27" w14:textId="4B71641C" w:rsidTr="00D55323">
        <w:trPr>
          <w:trHeight w:val="648"/>
        </w:trPr>
        <w:tc>
          <w:tcPr>
            <w:tcW w:w="2875" w:type="dxa"/>
            <w:vAlign w:val="center"/>
          </w:tcPr>
          <w:p w14:paraId="5ECB7912" w14:textId="2A04FF14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Place Cards</w:t>
            </w:r>
          </w:p>
        </w:tc>
        <w:tc>
          <w:tcPr>
            <w:tcW w:w="270" w:type="dxa"/>
            <w:vAlign w:val="center"/>
          </w:tcPr>
          <w:p w14:paraId="3EF09A54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85599E"/>
            </w:tcBorders>
            <w:vAlign w:val="center"/>
          </w:tcPr>
          <w:p w14:paraId="2F5D6CD9" w14:textId="746F2530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E257CA0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bottom w:val="single" w:sz="4" w:space="0" w:color="85599E"/>
            </w:tcBorders>
            <w:vAlign w:val="center"/>
          </w:tcPr>
          <w:p w14:paraId="6F2ADE03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A941BC3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bottom w:val="single" w:sz="4" w:space="0" w:color="85599E"/>
            </w:tcBorders>
            <w:vAlign w:val="center"/>
          </w:tcPr>
          <w:p w14:paraId="7EF9FFA6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2AEB36A3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4" w:space="0" w:color="85599E"/>
            </w:tcBorders>
            <w:vAlign w:val="center"/>
          </w:tcPr>
          <w:p w14:paraId="581A6D1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5CA9AEB8" w14:textId="08D92E22" w:rsidTr="00D55323">
        <w:trPr>
          <w:trHeight w:val="648"/>
        </w:trPr>
        <w:tc>
          <w:tcPr>
            <w:tcW w:w="2875" w:type="dxa"/>
            <w:vAlign w:val="center"/>
          </w:tcPr>
          <w:p w14:paraId="187BA8E9" w14:textId="5827C626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Thank You Cards</w:t>
            </w:r>
          </w:p>
        </w:tc>
        <w:tc>
          <w:tcPr>
            <w:tcW w:w="270" w:type="dxa"/>
            <w:vAlign w:val="center"/>
          </w:tcPr>
          <w:p w14:paraId="5B0BA4D8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8BFE721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512D613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EAB5EC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F5F19BB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2E6B124C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1FDDC7BB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0ECB8919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0801AF44" w14:textId="31574725" w:rsidTr="00D55323">
        <w:trPr>
          <w:trHeight w:val="648"/>
        </w:trPr>
        <w:tc>
          <w:tcPr>
            <w:tcW w:w="2875" w:type="dxa"/>
            <w:vAlign w:val="center"/>
          </w:tcPr>
          <w:p w14:paraId="74A0C320" w14:textId="48C3F543" w:rsidR="005D7C2F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Events Decoration</w:t>
            </w:r>
          </w:p>
        </w:tc>
        <w:tc>
          <w:tcPr>
            <w:tcW w:w="270" w:type="dxa"/>
            <w:vAlign w:val="center"/>
          </w:tcPr>
          <w:p w14:paraId="566A8D3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0B9960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ABCA8A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2A0393C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7C08FC8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158D575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415B1FE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7C511FB8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04504CF4" w14:textId="4F3AC869" w:rsidTr="00D55323">
        <w:trPr>
          <w:trHeight w:val="648"/>
        </w:trPr>
        <w:tc>
          <w:tcPr>
            <w:tcW w:w="2875" w:type="dxa"/>
            <w:vAlign w:val="center"/>
          </w:tcPr>
          <w:p w14:paraId="43AD7B4D" w14:textId="565E1164" w:rsidR="005D7C2F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Clothing</w:t>
            </w:r>
          </w:p>
        </w:tc>
        <w:tc>
          <w:tcPr>
            <w:tcW w:w="270" w:type="dxa"/>
            <w:vAlign w:val="center"/>
          </w:tcPr>
          <w:p w14:paraId="71600A44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0C76D5FB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5FBBAA7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534628C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5B5727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CF4543C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6B986EC6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D2733A5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D7C2F" w:rsidRPr="00145AB2" w14:paraId="3FFDD158" w14:textId="03F51012" w:rsidTr="00D55323">
        <w:trPr>
          <w:trHeight w:val="648"/>
        </w:trPr>
        <w:tc>
          <w:tcPr>
            <w:tcW w:w="2875" w:type="dxa"/>
            <w:vAlign w:val="center"/>
          </w:tcPr>
          <w:p w14:paraId="17A4E73D" w14:textId="04274AF2" w:rsidR="005D7C2F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Seating Chairs</w:t>
            </w:r>
          </w:p>
        </w:tc>
        <w:tc>
          <w:tcPr>
            <w:tcW w:w="270" w:type="dxa"/>
            <w:vAlign w:val="center"/>
          </w:tcPr>
          <w:p w14:paraId="2C47C449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841F60A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588CF7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C8B453F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5EC4D0B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75545996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62979FC6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B762ED2" w14:textId="77777777" w:rsidR="005D7C2F" w:rsidRPr="00145AB2" w:rsidRDefault="005D7C2F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437EB6E3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7201BDBA" w14:textId="2D130B8D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Decoration Equipment</w:t>
            </w:r>
          </w:p>
        </w:tc>
        <w:tc>
          <w:tcPr>
            <w:tcW w:w="270" w:type="dxa"/>
            <w:vAlign w:val="center"/>
          </w:tcPr>
          <w:p w14:paraId="47D888B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90105E1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74B7430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4B51B0C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2DB6B61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6B3682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0BAF095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50532E7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72816FFC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5C6EAC54" w14:textId="07F7001B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Footage </w:t>
            </w:r>
          </w:p>
        </w:tc>
        <w:tc>
          <w:tcPr>
            <w:tcW w:w="270" w:type="dxa"/>
            <w:vAlign w:val="center"/>
          </w:tcPr>
          <w:p w14:paraId="1CD5E7C9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529D89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16813F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0D3D50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99F907B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2976A7F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481643B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9307190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5AB76548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79117E41" w14:textId="3AE78B7B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Menu Cards </w:t>
            </w:r>
          </w:p>
        </w:tc>
        <w:tc>
          <w:tcPr>
            <w:tcW w:w="270" w:type="dxa"/>
            <w:vAlign w:val="center"/>
          </w:tcPr>
          <w:p w14:paraId="2F25734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AC3775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7C5AEE0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05D2ADA8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E5CB72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5EC65E8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190E5B69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56D594B9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0F351449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040A0594" w14:textId="2C2D1AEB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Return Gifts </w:t>
            </w:r>
          </w:p>
        </w:tc>
        <w:tc>
          <w:tcPr>
            <w:tcW w:w="270" w:type="dxa"/>
            <w:vAlign w:val="center"/>
          </w:tcPr>
          <w:p w14:paraId="0F84C41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7362E76A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454B788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111B725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FABDF0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4F971E07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7367C54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F07898F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1444A557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37A85242" w14:textId="123FF00C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Guest Books </w:t>
            </w:r>
          </w:p>
        </w:tc>
        <w:tc>
          <w:tcPr>
            <w:tcW w:w="270" w:type="dxa"/>
            <w:vAlign w:val="center"/>
          </w:tcPr>
          <w:p w14:paraId="4F687801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75D0A9E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112360A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2B0100D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7648437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630DC0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0B755B79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042F88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739D80D9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72B9EB61" w14:textId="374E04B1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Flowers </w:t>
            </w:r>
          </w:p>
        </w:tc>
        <w:tc>
          <w:tcPr>
            <w:tcW w:w="270" w:type="dxa"/>
            <w:vAlign w:val="center"/>
          </w:tcPr>
          <w:p w14:paraId="6187DF2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48898D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75C100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21DF9E8F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AD2887A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9CA707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064924E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F1A6B91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18B04291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144CCDE0" w14:textId="2CB20BCC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 xml:space="preserve">Entertainment </w:t>
            </w:r>
          </w:p>
        </w:tc>
        <w:tc>
          <w:tcPr>
            <w:tcW w:w="270" w:type="dxa"/>
            <w:vAlign w:val="center"/>
          </w:tcPr>
          <w:p w14:paraId="6182B5AF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6E80D3F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F5078F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2D3D1AC2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C385075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7735306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5E44E1B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39365AC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D416CC" w:rsidRPr="00145AB2" w14:paraId="2BD66A36" w14:textId="77777777" w:rsidTr="00D55323">
        <w:trPr>
          <w:trHeight w:val="648"/>
        </w:trPr>
        <w:tc>
          <w:tcPr>
            <w:tcW w:w="2875" w:type="dxa"/>
            <w:vAlign w:val="center"/>
          </w:tcPr>
          <w:p w14:paraId="2C141523" w14:textId="2A9C9B05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  <w:r w:rsidRPr="00145AB2">
              <w:rPr>
                <w:rFonts w:ascii="Arima" w:hAnsi="Arima" w:cs="Arima"/>
                <w:sz w:val="20"/>
                <w:szCs w:val="20"/>
              </w:rPr>
              <w:t>Other</w:t>
            </w:r>
          </w:p>
        </w:tc>
        <w:tc>
          <w:tcPr>
            <w:tcW w:w="270" w:type="dxa"/>
            <w:vAlign w:val="center"/>
          </w:tcPr>
          <w:p w14:paraId="197BA207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703B6DE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48B31B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0AFE6BB5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D76C3C3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3040F4D8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270" w:type="dxa"/>
            <w:vAlign w:val="center"/>
          </w:tcPr>
          <w:p w14:paraId="46FDD69D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85599E"/>
              <w:bottom w:val="single" w:sz="4" w:space="0" w:color="85599E"/>
            </w:tcBorders>
            <w:vAlign w:val="center"/>
          </w:tcPr>
          <w:p w14:paraId="131F1E34" w14:textId="77777777" w:rsidR="00D416CC" w:rsidRPr="00145AB2" w:rsidRDefault="00D416CC" w:rsidP="00D416C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8499E01" w14:textId="4EEF4884" w:rsidR="0034588A" w:rsidRDefault="0034588A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4CBDE0DF" w14:textId="77777777" w:rsidR="005D7C2F" w:rsidRDefault="005D7C2F">
      <w:pPr>
        <w:rPr>
          <w:rFonts w:ascii="Arima" w:hAnsi="Arima" w:cs="Arima"/>
        </w:rPr>
      </w:pPr>
    </w:p>
    <w:p w14:paraId="66FF4295" w14:textId="77777777" w:rsidR="0034588A" w:rsidRDefault="0034588A">
      <w:pPr>
        <w:rPr>
          <w:rFonts w:ascii="Arima" w:hAnsi="Arima" w:cs="Arima"/>
        </w:rPr>
      </w:pPr>
    </w:p>
    <w:p w14:paraId="43D9D814" w14:textId="77777777" w:rsidR="0034588A" w:rsidRDefault="0034588A">
      <w:pPr>
        <w:rPr>
          <w:rFonts w:ascii="Arima" w:hAnsi="Arima" w:cs="Arima"/>
        </w:rPr>
      </w:pPr>
    </w:p>
    <w:p w14:paraId="0DBEDCA5" w14:textId="77777777" w:rsidR="0034588A" w:rsidRPr="00D55323" w:rsidRDefault="0034588A">
      <w:pPr>
        <w:rPr>
          <w:rFonts w:ascii="Arima" w:hAnsi="Arima" w:cs="Arima"/>
        </w:rPr>
      </w:pPr>
    </w:p>
    <w:p w14:paraId="746AB98C" w14:textId="77777777" w:rsidR="002556BC" w:rsidRDefault="002556BC" w:rsidP="00776893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031DD25" w14:textId="3500A29A" w:rsidR="00776893" w:rsidRPr="00D55323" w:rsidRDefault="00776893" w:rsidP="00776893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D55323">
        <w:rPr>
          <w:rFonts w:ascii="Arima" w:eastAsia="Avenir" w:hAnsi="Arima" w:cs="Arima"/>
          <w:kern w:val="3"/>
          <w14:ligatures w14:val="none"/>
        </w:rPr>
        <w:t>Designed by:</w:t>
      </w:r>
    </w:p>
    <w:p w14:paraId="53FDB3D3" w14:textId="77777777" w:rsidR="00776893" w:rsidRPr="00D55323" w:rsidRDefault="00776893" w:rsidP="00776893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D55323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61C02750" wp14:editId="23B1120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6E88842" w14:textId="77777777" w:rsidR="00776893" w:rsidRPr="00D55323" w:rsidRDefault="00776893" w:rsidP="00776893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D55323">
        <w:rPr>
          <w:rFonts w:ascii="Arima" w:eastAsia="Avenir" w:hAnsi="Arima" w:cs="Arima"/>
          <w:kern w:val="3"/>
          <w14:ligatures w14:val="none"/>
        </w:rPr>
        <w:t xml:space="preserve">© </w:t>
      </w:r>
      <w:r w:rsidRPr="00D55323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D55323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12A12CA1" w14:textId="77777777" w:rsidR="00776893" w:rsidRPr="00D55323" w:rsidRDefault="00776893">
      <w:pPr>
        <w:rPr>
          <w:rFonts w:ascii="Arima" w:hAnsi="Arima" w:cs="Arima"/>
        </w:rPr>
      </w:pPr>
    </w:p>
    <w:p w14:paraId="58E47DA4" w14:textId="25CB87D7" w:rsidR="00776893" w:rsidRPr="00D55323" w:rsidRDefault="00776893">
      <w:pPr>
        <w:rPr>
          <w:rFonts w:ascii="Arima" w:hAnsi="Arima" w:cs="Arima"/>
        </w:rPr>
      </w:pPr>
    </w:p>
    <w:sectPr w:rsidR="00776893" w:rsidRPr="00D55323" w:rsidSect="00A643D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D3D9" w14:textId="77777777" w:rsidR="00DB382D" w:rsidRDefault="00DB382D" w:rsidP="000E2C20">
      <w:pPr>
        <w:spacing w:after="0" w:line="240" w:lineRule="auto"/>
      </w:pPr>
      <w:r>
        <w:separator/>
      </w:r>
    </w:p>
  </w:endnote>
  <w:endnote w:type="continuationSeparator" w:id="0">
    <w:p w14:paraId="5E076D3D" w14:textId="77777777" w:rsidR="00DB382D" w:rsidRDefault="00DB382D" w:rsidP="000E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7A2E" w14:textId="47EBBD13" w:rsidR="000E2C20" w:rsidRPr="000E2C20" w:rsidRDefault="000E2C20" w:rsidP="000E2C20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0E2C20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7E65D" w14:textId="77777777" w:rsidR="00DB382D" w:rsidRDefault="00DB382D" w:rsidP="000E2C20">
      <w:pPr>
        <w:spacing w:after="0" w:line="240" w:lineRule="auto"/>
      </w:pPr>
      <w:r>
        <w:separator/>
      </w:r>
    </w:p>
  </w:footnote>
  <w:footnote w:type="continuationSeparator" w:id="0">
    <w:p w14:paraId="63E3926B" w14:textId="77777777" w:rsidR="00DB382D" w:rsidRDefault="00DB382D" w:rsidP="000E2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37C3" w14:textId="6920A2A3" w:rsidR="00A643D2" w:rsidRDefault="00A643D2">
    <w:pPr>
      <w:pStyle w:val="Header"/>
    </w:pPr>
    <w:r>
      <w:rPr>
        <w:rFonts w:ascii="Arima" w:hAnsi="Arima" w:cs="Arima"/>
        <w:b/>
        <w:bCs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40C4313" wp14:editId="5B254DA1">
              <wp:simplePos x="0" y="0"/>
              <wp:positionH relativeFrom="column">
                <wp:posOffset>-1155700</wp:posOffset>
              </wp:positionH>
              <wp:positionV relativeFrom="page">
                <wp:posOffset>-508000</wp:posOffset>
              </wp:positionV>
              <wp:extent cx="8966200" cy="10566400"/>
              <wp:effectExtent l="0" t="0" r="6350" b="6350"/>
              <wp:wrapNone/>
              <wp:docPr id="1926058069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66200" cy="10566400"/>
                        <a:chOff x="0" y="0"/>
                        <a:chExt cx="8966200" cy="10566400"/>
                      </a:xfrm>
                    </wpg:grpSpPr>
                    <pic:pic xmlns:pic="http://schemas.openxmlformats.org/drawingml/2006/picture">
                      <pic:nvPicPr>
                        <pic:cNvPr id="1155392978" name="Graphic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66200" cy="105664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25812204" name="Rectangle 1"/>
                      <wps:cNvSpPr/>
                      <wps:spPr>
                        <a:xfrm>
                          <a:off x="986790" y="848995"/>
                          <a:ext cx="7200900" cy="9296400"/>
                        </a:xfrm>
                        <a:prstGeom prst="roundRect">
                          <a:avLst>
                            <a:gd name="adj" fmla="val 5556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E2F571" id="Group 2" o:spid="_x0000_s1026" style="position:absolute;margin-left:-91pt;margin-top:-40pt;width:706pt;height:832pt;z-index:-251657216;mso-position-vertical-relative:page;mso-width-relative:margin;mso-height-relative:margin" coordsize="89662,10566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1" o:spid="_x0000_s1027" type="#_x0000_t75" style="position:absolute;width:89662;height:10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">
                <v:imagedata r:id="rId3" o:title=""/>
              </v:shape>
              <v:roundrect id="Rectangle 1" o:spid="_x0000_s1028" style="position:absolute;left:9867;top:8489;width:72009;height:92964;visibility:visible;mso-wrap-style:square;v-text-anchor:middle" arcsize="364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" fillcolor="window" stroked="f" strokeweight="1.5pt">
                <v:stroke joinstyle="miter"/>
              </v:roundrect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C2F"/>
    <w:rsid w:val="000B65D1"/>
    <w:rsid w:val="000E2C20"/>
    <w:rsid w:val="00145AB2"/>
    <w:rsid w:val="001B58BF"/>
    <w:rsid w:val="00212E4E"/>
    <w:rsid w:val="002556BC"/>
    <w:rsid w:val="0034588A"/>
    <w:rsid w:val="003D729A"/>
    <w:rsid w:val="00417BAC"/>
    <w:rsid w:val="005D7C2F"/>
    <w:rsid w:val="006B409C"/>
    <w:rsid w:val="00752D93"/>
    <w:rsid w:val="00776893"/>
    <w:rsid w:val="00836C57"/>
    <w:rsid w:val="00A643D2"/>
    <w:rsid w:val="00AF4A20"/>
    <w:rsid w:val="00B01869"/>
    <w:rsid w:val="00D016D9"/>
    <w:rsid w:val="00D416CC"/>
    <w:rsid w:val="00D55323"/>
    <w:rsid w:val="00DA1BED"/>
    <w:rsid w:val="00DB382D"/>
    <w:rsid w:val="00EE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3A5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C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C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C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C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C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C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C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C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C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C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C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7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2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C20"/>
  </w:style>
  <w:style w:type="paragraph" w:styleId="Footer">
    <w:name w:val="footer"/>
    <w:basedOn w:val="Normal"/>
    <w:link w:val="FooterChar"/>
    <w:uiPriority w:val="99"/>
    <w:unhideWhenUsed/>
    <w:rsid w:val="000E2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Template-06-86exu1f4h-07</Template>
  <TotalTime>0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2026-06-19T12:42:00Z</dcterms:created>
  <dcterms:modified xsi:type="dcterms:W3CDTF">2026-06-19T12:42:00Z</dcterms:modified>
</cp:coreProperties>
</file>