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DA744D" w:rsidRPr="00A840FD" w14:paraId="6314883B" w14:textId="55385A0F" w:rsidTr="00031805">
        <w:trPr>
          <w:trHeight w:val="972"/>
          <w:jc w:val="center"/>
        </w:trPr>
        <w:tc>
          <w:tcPr>
            <w:tcW w:w="5000" w:type="pct"/>
            <w:vAlign w:val="center"/>
          </w:tcPr>
          <w:p w14:paraId="4568DDDF" w14:textId="2BC4BC6A" w:rsidR="00DA744D" w:rsidRPr="00A840FD" w:rsidRDefault="00DA744D" w:rsidP="00DA744D">
            <w:pPr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A840FD">
              <w:rPr>
                <w:rFonts w:ascii="Arima" w:hAnsi="Arima" w:cs="Arima"/>
                <w:b/>
                <w:bCs/>
                <w:sz w:val="56"/>
                <w:szCs w:val="56"/>
              </w:rPr>
              <w:t xml:space="preserve"> Wedding Budget Template </w:t>
            </w:r>
          </w:p>
        </w:tc>
      </w:tr>
    </w:tbl>
    <w:p w14:paraId="3F700407" w14:textId="77777777" w:rsidR="00031805" w:rsidRDefault="00031805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648"/>
        <w:gridCol w:w="832"/>
        <w:gridCol w:w="1834"/>
        <w:gridCol w:w="3149"/>
      </w:tblGrid>
      <w:tr w:rsidR="006750E1" w:rsidRPr="006750E1" w14:paraId="2807783A" w14:textId="50C79786" w:rsidTr="003A2185">
        <w:tc>
          <w:tcPr>
            <w:tcW w:w="1082" w:type="pct"/>
          </w:tcPr>
          <w:p w14:paraId="674E9F4E" w14:textId="4FF9ECA1" w:rsidR="006750E1" w:rsidRPr="006750E1" w:rsidRDefault="006750E1">
            <w:pPr>
              <w:rPr>
                <w:rFonts w:ascii="Arima" w:hAnsi="Arima" w:cs="Arima"/>
              </w:rPr>
            </w:pPr>
            <w:r w:rsidRPr="006750E1">
              <w:rPr>
                <w:rFonts w:ascii="Arima" w:hAnsi="Arima" w:cs="Arima"/>
              </w:rPr>
              <w:t xml:space="preserve">Groom &amp; Bride </w:t>
            </w:r>
          </w:p>
        </w:tc>
        <w:tc>
          <w:tcPr>
            <w:tcW w:w="1226" w:type="pct"/>
            <w:tcBorders>
              <w:bottom w:val="single" w:sz="4" w:space="0" w:color="A6A6A6" w:themeColor="background1" w:themeShade="A6"/>
            </w:tcBorders>
          </w:tcPr>
          <w:p w14:paraId="4E4271AA" w14:textId="77777777" w:rsidR="006750E1" w:rsidRPr="006750E1" w:rsidRDefault="006750E1">
            <w:pPr>
              <w:rPr>
                <w:rFonts w:ascii="Arima" w:hAnsi="Arima" w:cs="Arima"/>
              </w:rPr>
            </w:pPr>
          </w:p>
        </w:tc>
        <w:tc>
          <w:tcPr>
            <w:tcW w:w="385" w:type="pct"/>
          </w:tcPr>
          <w:p w14:paraId="660F6A09" w14:textId="77777777" w:rsidR="006750E1" w:rsidRPr="006750E1" w:rsidRDefault="006750E1">
            <w:pPr>
              <w:rPr>
                <w:rFonts w:ascii="Arima" w:hAnsi="Arima" w:cs="Arima"/>
              </w:rPr>
            </w:pPr>
          </w:p>
        </w:tc>
        <w:tc>
          <w:tcPr>
            <w:tcW w:w="849" w:type="pct"/>
          </w:tcPr>
          <w:p w14:paraId="7863CEF5" w14:textId="2CACD94E" w:rsidR="006750E1" w:rsidRPr="006750E1" w:rsidRDefault="006750E1">
            <w:pPr>
              <w:rPr>
                <w:rFonts w:ascii="Arima" w:hAnsi="Arima" w:cs="Arima"/>
              </w:rPr>
            </w:pPr>
            <w:r w:rsidRPr="006750E1">
              <w:rPr>
                <w:rFonts w:ascii="Arima" w:hAnsi="Arima" w:cs="Arima"/>
              </w:rPr>
              <w:t xml:space="preserve">Venue </w:t>
            </w:r>
          </w:p>
        </w:tc>
        <w:tc>
          <w:tcPr>
            <w:tcW w:w="1458" w:type="pct"/>
            <w:tcBorders>
              <w:bottom w:val="single" w:sz="4" w:space="0" w:color="A6A6A6" w:themeColor="background1" w:themeShade="A6"/>
            </w:tcBorders>
          </w:tcPr>
          <w:p w14:paraId="140CC3E7" w14:textId="77777777" w:rsidR="006750E1" w:rsidRPr="006750E1" w:rsidRDefault="006750E1">
            <w:pPr>
              <w:rPr>
                <w:rFonts w:ascii="Arima" w:hAnsi="Arima" w:cs="Arima"/>
              </w:rPr>
            </w:pPr>
          </w:p>
        </w:tc>
      </w:tr>
    </w:tbl>
    <w:p w14:paraId="26BC1807" w14:textId="391E526E" w:rsidR="004E26BD" w:rsidRPr="00A840FD" w:rsidRDefault="004E26BD" w:rsidP="00802ADD">
      <w:pPr>
        <w:spacing w:after="0"/>
        <w:rPr>
          <w:rFonts w:ascii="Arima" w:hAnsi="Arima" w:cs="Arima"/>
        </w:rPr>
      </w:pPr>
    </w:p>
    <w:tbl>
      <w:tblPr>
        <w:tblStyle w:val="TableGrid"/>
        <w:tblW w:w="10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7"/>
        <w:gridCol w:w="3483"/>
        <w:gridCol w:w="720"/>
        <w:gridCol w:w="3241"/>
      </w:tblGrid>
      <w:tr w:rsidR="004E26BD" w:rsidRPr="00A840FD" w14:paraId="1D9A2CBC" w14:textId="77777777" w:rsidTr="009F0237">
        <w:trPr>
          <w:trHeight w:val="576"/>
        </w:trPr>
        <w:tc>
          <w:tcPr>
            <w:tcW w:w="3357" w:type="dxa"/>
            <w:vAlign w:val="center"/>
          </w:tcPr>
          <w:p w14:paraId="12718A31" w14:textId="2DF93F36" w:rsidR="004E26BD" w:rsidRPr="00A840FD" w:rsidRDefault="004E26BD" w:rsidP="00C71A82">
            <w:pPr>
              <w:rPr>
                <w:rFonts w:ascii="Arima" w:hAnsi="Arima" w:cs="Arima"/>
                <w:b/>
                <w:bCs/>
                <w:color w:val="7E5F6F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  <w:sz w:val="32"/>
                <w:szCs w:val="32"/>
              </w:rPr>
              <w:t>Apparel</w:t>
            </w:r>
          </w:p>
        </w:tc>
        <w:tc>
          <w:tcPr>
            <w:tcW w:w="3483" w:type="dxa"/>
            <w:shd w:val="clear" w:color="auto" w:fill="F0C1A7"/>
            <w:vAlign w:val="center"/>
          </w:tcPr>
          <w:p w14:paraId="28CF4182" w14:textId="28B426EA" w:rsidR="004E26BD" w:rsidRPr="00A840FD" w:rsidRDefault="00C71A82" w:rsidP="00C71A82">
            <w:pPr>
              <w:jc w:val="center"/>
              <w:rPr>
                <w:rFonts w:ascii="Arima" w:hAnsi="Arima" w:cs="Arima"/>
                <w:b/>
                <w:bCs/>
                <w:color w:val="7E5F6F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Estimated Amount</w:t>
            </w:r>
          </w:p>
        </w:tc>
        <w:tc>
          <w:tcPr>
            <w:tcW w:w="720" w:type="dxa"/>
            <w:vAlign w:val="center"/>
          </w:tcPr>
          <w:p w14:paraId="3210EB8C" w14:textId="79540E43" w:rsidR="004E26BD" w:rsidRPr="00A840FD" w:rsidRDefault="004E26BD" w:rsidP="00C71A82">
            <w:pPr>
              <w:jc w:val="center"/>
              <w:rPr>
                <w:rFonts w:ascii="Arima" w:hAnsi="Arima" w:cs="Arima"/>
                <w:b/>
                <w:bCs/>
                <w:color w:val="7E5F6F"/>
              </w:rPr>
            </w:pPr>
          </w:p>
        </w:tc>
        <w:tc>
          <w:tcPr>
            <w:tcW w:w="3241" w:type="dxa"/>
            <w:shd w:val="clear" w:color="auto" w:fill="F0C1A7"/>
            <w:vAlign w:val="center"/>
          </w:tcPr>
          <w:p w14:paraId="4E293319" w14:textId="2B2E18BF" w:rsidR="004E26BD" w:rsidRPr="00A840FD" w:rsidRDefault="004E26BD" w:rsidP="00C71A82">
            <w:pPr>
              <w:jc w:val="center"/>
              <w:rPr>
                <w:rFonts w:ascii="Arima" w:hAnsi="Arima" w:cs="Arima"/>
                <w:b/>
                <w:bCs/>
                <w:color w:val="7E5F6F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Actual Budget</w:t>
            </w:r>
          </w:p>
        </w:tc>
      </w:tr>
      <w:tr w:rsidR="004E26BD" w:rsidRPr="00A840FD" w14:paraId="6F36635C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3EB2FC4B" w14:textId="7FDEF05F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Engagement Ring </w:t>
            </w:r>
          </w:p>
        </w:tc>
        <w:tc>
          <w:tcPr>
            <w:tcW w:w="348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3859479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669DCDE1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EF02E8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22F4EB0B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148EAA99" w14:textId="5AD8915E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Wedding Ring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03371E5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10A52E85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BF64D01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430174D4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28E9CA02" w14:textId="47270735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Bride Gawn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BF76D5E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4E2B834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658AD68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7441FE85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29EBC135" w14:textId="1ADFB582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Headpiece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5FE013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7D24203A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DF53D6A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6E6D9C88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22CE2DA1" w14:textId="6FD79712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Shoes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B92FF6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D71CC3C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1B4C16F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07086FE4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35FF07A9" w14:textId="1E1E320F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Jewelry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3D5B085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7E194C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415E53E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3954FB70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1FC261C4" w14:textId="650482DE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Garter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F2D67F4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BF9EDFC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E2B9738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69D7E92D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117B6553" w14:textId="7292B5EA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Hosiery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5EAE5C9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5F7E388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84C1540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2FE0E232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09165A98" w14:textId="39EF5425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Groom shoes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99E353D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056D2B99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82E362B" w14:textId="5B0EC002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  <w:tr w:rsidR="004E26BD" w:rsidRPr="00A840FD" w14:paraId="2937D01C" w14:textId="77777777" w:rsidTr="00DB7E1F">
        <w:trPr>
          <w:trHeight w:val="504"/>
        </w:trPr>
        <w:tc>
          <w:tcPr>
            <w:tcW w:w="3357" w:type="dxa"/>
            <w:vAlign w:val="center"/>
          </w:tcPr>
          <w:p w14:paraId="0C27206E" w14:textId="50E83BF1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Other </w:t>
            </w:r>
          </w:p>
        </w:tc>
        <w:tc>
          <w:tcPr>
            <w:tcW w:w="348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13D80D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18545E7D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324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7B9AD3C" w14:textId="5A9CAA76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</w:tbl>
    <w:p w14:paraId="493C8DE4" w14:textId="77777777" w:rsidR="007935AA" w:rsidRPr="00A840FD" w:rsidRDefault="007935AA" w:rsidP="00802ADD">
      <w:pPr>
        <w:spacing w:after="0"/>
        <w:rPr>
          <w:rFonts w:ascii="Arima" w:hAnsi="Arima" w:cs="Arima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2184"/>
        <w:gridCol w:w="675"/>
        <w:gridCol w:w="2546"/>
        <w:gridCol w:w="2510"/>
      </w:tblGrid>
      <w:tr w:rsidR="004E26BD" w:rsidRPr="00A840FD" w14:paraId="4B88839F" w14:textId="77777777" w:rsidTr="0015195C">
        <w:trPr>
          <w:trHeight w:val="432"/>
        </w:trPr>
        <w:tc>
          <w:tcPr>
            <w:tcW w:w="2875" w:type="dxa"/>
            <w:vAlign w:val="center"/>
          </w:tcPr>
          <w:p w14:paraId="1FE07CCC" w14:textId="33B483CB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Estimated Budget </w:t>
            </w:r>
          </w:p>
        </w:tc>
        <w:tc>
          <w:tcPr>
            <w:tcW w:w="2184" w:type="dxa"/>
            <w:shd w:val="clear" w:color="auto" w:fill="F2EEF0"/>
            <w:vAlign w:val="center"/>
          </w:tcPr>
          <w:p w14:paraId="022052A3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675" w:type="dxa"/>
            <w:tcBorders>
              <w:left w:val="nil"/>
            </w:tcBorders>
            <w:vAlign w:val="center"/>
          </w:tcPr>
          <w:p w14:paraId="2D0EF75B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  <w:tc>
          <w:tcPr>
            <w:tcW w:w="2546" w:type="dxa"/>
            <w:vAlign w:val="center"/>
          </w:tcPr>
          <w:p w14:paraId="3234241F" w14:textId="3E1E6B56" w:rsidR="004E26BD" w:rsidRPr="00A840FD" w:rsidRDefault="004E26BD" w:rsidP="004E26BD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Actual Budget </w:t>
            </w:r>
          </w:p>
        </w:tc>
        <w:tc>
          <w:tcPr>
            <w:tcW w:w="2510" w:type="dxa"/>
            <w:shd w:val="clear" w:color="auto" w:fill="F2EEF0"/>
            <w:vAlign w:val="center"/>
          </w:tcPr>
          <w:p w14:paraId="155A7D60" w14:textId="77777777" w:rsidR="004E26BD" w:rsidRPr="00A840FD" w:rsidRDefault="004E26BD" w:rsidP="004E26BD">
            <w:pPr>
              <w:rPr>
                <w:rFonts w:ascii="Arima" w:hAnsi="Arima" w:cs="Arima"/>
              </w:rPr>
            </w:pPr>
          </w:p>
        </w:tc>
      </w:tr>
    </w:tbl>
    <w:p w14:paraId="403E12F3" w14:textId="43F735CD" w:rsidR="004E26BD" w:rsidRPr="00A840FD" w:rsidRDefault="004E26BD" w:rsidP="00802ADD">
      <w:pPr>
        <w:spacing w:after="0"/>
        <w:rPr>
          <w:rFonts w:ascii="Arima" w:hAnsi="Arima" w:cs="Arim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1"/>
        <w:gridCol w:w="3474"/>
        <w:gridCol w:w="720"/>
        <w:gridCol w:w="3235"/>
      </w:tblGrid>
      <w:tr w:rsidR="00802ADD" w:rsidRPr="00A840FD" w14:paraId="59235AB4" w14:textId="77777777" w:rsidTr="004779C8">
        <w:trPr>
          <w:trHeight w:val="576"/>
        </w:trPr>
        <w:tc>
          <w:tcPr>
            <w:tcW w:w="3361" w:type="dxa"/>
            <w:vAlign w:val="center"/>
          </w:tcPr>
          <w:p w14:paraId="58AA5A44" w14:textId="61DBCF54" w:rsidR="00802ADD" w:rsidRPr="00A840FD" w:rsidRDefault="00802ADD" w:rsidP="00C71A82">
            <w:pPr>
              <w:rPr>
                <w:rFonts w:ascii="Arima" w:hAnsi="Arima" w:cs="Arima"/>
                <w:b/>
                <w:bCs/>
                <w:color w:val="C480CB"/>
                <w:sz w:val="32"/>
                <w:szCs w:val="32"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  <w:sz w:val="32"/>
                <w:szCs w:val="32"/>
              </w:rPr>
              <w:t>Decoration</w:t>
            </w:r>
          </w:p>
        </w:tc>
        <w:tc>
          <w:tcPr>
            <w:tcW w:w="3474" w:type="dxa"/>
            <w:shd w:val="clear" w:color="auto" w:fill="F0C1A7"/>
            <w:vAlign w:val="center"/>
          </w:tcPr>
          <w:p w14:paraId="1A55D74B" w14:textId="1902261D" w:rsidR="00802ADD" w:rsidRPr="00A840FD" w:rsidRDefault="00C71A82" w:rsidP="00C71A82">
            <w:pPr>
              <w:jc w:val="center"/>
              <w:rPr>
                <w:rFonts w:ascii="Arima" w:hAnsi="Arima" w:cs="Arima"/>
                <w:b/>
                <w:bCs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Estimated Amount</w:t>
            </w:r>
          </w:p>
        </w:tc>
        <w:tc>
          <w:tcPr>
            <w:tcW w:w="720" w:type="dxa"/>
            <w:vAlign w:val="center"/>
          </w:tcPr>
          <w:p w14:paraId="6A3123FF" w14:textId="24F94D83" w:rsidR="00802ADD" w:rsidRPr="00A840FD" w:rsidRDefault="00802ADD" w:rsidP="00C71A82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3235" w:type="dxa"/>
            <w:shd w:val="clear" w:color="auto" w:fill="F0C1A7"/>
            <w:vAlign w:val="center"/>
          </w:tcPr>
          <w:p w14:paraId="7A3EDFF9" w14:textId="48ADA1EE" w:rsidR="00802ADD" w:rsidRPr="00A840FD" w:rsidRDefault="00802ADD" w:rsidP="00C71A82">
            <w:pPr>
              <w:jc w:val="center"/>
              <w:rPr>
                <w:rFonts w:ascii="Arima" w:hAnsi="Arima" w:cs="Arima"/>
                <w:b/>
                <w:bCs/>
              </w:rPr>
            </w:pPr>
            <w:r w:rsidRPr="00A840FD">
              <w:rPr>
                <w:rFonts w:ascii="Arima" w:hAnsi="Arima" w:cs="Arima"/>
                <w:b/>
                <w:bCs/>
                <w:color w:val="7E5F6F"/>
              </w:rPr>
              <w:t>Actual Budget</w:t>
            </w:r>
          </w:p>
        </w:tc>
      </w:tr>
      <w:tr w:rsidR="00802ADD" w:rsidRPr="00A840FD" w14:paraId="368BED09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3C5B7FFC" w14:textId="6C90F7FA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Seatings </w:t>
            </w:r>
          </w:p>
        </w:tc>
        <w:tc>
          <w:tcPr>
            <w:tcW w:w="347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D49C329" w14:textId="4E35290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1D0C2DA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0CFFF8F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78988CB4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3111552D" w14:textId="0DBAC6FB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Candles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0FD7033" w14:textId="2BA53774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15C607A2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91F80AE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5E7216BB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0F5AD6B8" w14:textId="71F60835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Lighting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AEC181A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E656D52" w14:textId="68214ABA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41FAE64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17B52D24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26D0EB0F" w14:textId="096209AE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Ballons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7D6755E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9616599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8837F3D" w14:textId="15520550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  <w:tr w:rsidR="00802ADD" w:rsidRPr="00A840FD" w14:paraId="293ED6B2" w14:textId="77777777" w:rsidTr="00C71A82">
        <w:trPr>
          <w:trHeight w:val="504"/>
        </w:trPr>
        <w:tc>
          <w:tcPr>
            <w:tcW w:w="3361" w:type="dxa"/>
            <w:vAlign w:val="center"/>
          </w:tcPr>
          <w:p w14:paraId="12FDD8DA" w14:textId="24669ACA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Other </w:t>
            </w:r>
          </w:p>
        </w:tc>
        <w:tc>
          <w:tcPr>
            <w:tcW w:w="347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F74DA45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720" w:type="dxa"/>
            <w:vAlign w:val="center"/>
          </w:tcPr>
          <w:p w14:paraId="30E64FF3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323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E95F0AD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</w:tbl>
    <w:p w14:paraId="5B93B085" w14:textId="2DA2F1C4" w:rsidR="007935AA" w:rsidRPr="00A840FD" w:rsidRDefault="007935AA" w:rsidP="00802ADD">
      <w:pPr>
        <w:spacing w:after="0"/>
        <w:rPr>
          <w:rFonts w:ascii="Arima" w:hAnsi="Arima" w:cs="Arima"/>
          <w:sz w:val="12"/>
          <w:szCs w:val="1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75"/>
        <w:gridCol w:w="2184"/>
        <w:gridCol w:w="675"/>
        <w:gridCol w:w="2546"/>
        <w:gridCol w:w="2510"/>
      </w:tblGrid>
      <w:tr w:rsidR="00802ADD" w:rsidRPr="00A840FD" w14:paraId="5C73F25C" w14:textId="77777777" w:rsidTr="0015195C">
        <w:trPr>
          <w:trHeight w:val="432"/>
        </w:trPr>
        <w:tc>
          <w:tcPr>
            <w:tcW w:w="2875" w:type="dxa"/>
            <w:shd w:val="clear" w:color="auto" w:fill="FFFFFF" w:themeFill="background1"/>
            <w:vAlign w:val="center"/>
          </w:tcPr>
          <w:p w14:paraId="4C4D73FD" w14:textId="03499AD7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Estimated Budget </w:t>
            </w:r>
          </w:p>
        </w:tc>
        <w:tc>
          <w:tcPr>
            <w:tcW w:w="2184" w:type="dxa"/>
            <w:shd w:val="clear" w:color="auto" w:fill="F2EEF0"/>
            <w:vAlign w:val="center"/>
          </w:tcPr>
          <w:p w14:paraId="526793AA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675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6A98CA08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  <w:tc>
          <w:tcPr>
            <w:tcW w:w="2546" w:type="dxa"/>
            <w:shd w:val="clear" w:color="auto" w:fill="FFFFFF" w:themeFill="background1"/>
            <w:vAlign w:val="center"/>
          </w:tcPr>
          <w:p w14:paraId="028B769E" w14:textId="77777777" w:rsidR="00802ADD" w:rsidRPr="00A840FD" w:rsidRDefault="00802ADD" w:rsidP="003A30FA">
            <w:pPr>
              <w:rPr>
                <w:rFonts w:ascii="Arima" w:hAnsi="Arima" w:cs="Arima"/>
              </w:rPr>
            </w:pPr>
            <w:r w:rsidRPr="00A840FD">
              <w:rPr>
                <w:rFonts w:ascii="Arima" w:hAnsi="Arima" w:cs="Arima"/>
              </w:rPr>
              <w:t xml:space="preserve">Total Actual Budget </w:t>
            </w:r>
          </w:p>
        </w:tc>
        <w:tc>
          <w:tcPr>
            <w:tcW w:w="2510" w:type="dxa"/>
            <w:shd w:val="clear" w:color="auto" w:fill="F2EEF0"/>
            <w:vAlign w:val="center"/>
          </w:tcPr>
          <w:p w14:paraId="3B52397B" w14:textId="77777777" w:rsidR="00802ADD" w:rsidRPr="00A840FD" w:rsidRDefault="00802ADD" w:rsidP="003A30FA">
            <w:pPr>
              <w:rPr>
                <w:rFonts w:ascii="Arima" w:hAnsi="Arima" w:cs="Arima"/>
              </w:rPr>
            </w:pPr>
          </w:p>
        </w:tc>
      </w:tr>
    </w:tbl>
    <w:p w14:paraId="5DBC5D70" w14:textId="6B4A8B77" w:rsidR="00A840FD" w:rsidRDefault="00A840FD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25D54021" w14:textId="77777777" w:rsidR="00A840FD" w:rsidRDefault="00A840FD">
      <w:pPr>
        <w:rPr>
          <w:rFonts w:ascii="Arima" w:hAnsi="Arima" w:cs="Arima"/>
        </w:rPr>
      </w:pPr>
    </w:p>
    <w:p w14:paraId="76F0B2A7" w14:textId="77777777" w:rsidR="00A840FD" w:rsidRDefault="00A840FD">
      <w:pPr>
        <w:rPr>
          <w:rFonts w:ascii="Arima" w:hAnsi="Arima" w:cs="Arima"/>
        </w:rPr>
      </w:pPr>
    </w:p>
    <w:p w14:paraId="7D982A47" w14:textId="77777777" w:rsidR="00A840FD" w:rsidRPr="007935AA" w:rsidRDefault="00A840FD">
      <w:pPr>
        <w:rPr>
          <w:rFonts w:ascii="Arima" w:hAnsi="Arima" w:cs="Arima"/>
        </w:rPr>
      </w:pPr>
    </w:p>
    <w:p w14:paraId="201E30FE" w14:textId="77777777" w:rsidR="00186CB3" w:rsidRPr="007935AA" w:rsidRDefault="00186CB3" w:rsidP="00186CB3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7935AA">
        <w:rPr>
          <w:rFonts w:ascii="Arima" w:eastAsia="Avenir" w:hAnsi="Arima" w:cs="Arima"/>
          <w:kern w:val="3"/>
          <w14:ligatures w14:val="none"/>
        </w:rPr>
        <w:t>Designed by:</w:t>
      </w:r>
    </w:p>
    <w:p w14:paraId="414A3805" w14:textId="77777777" w:rsidR="00186CB3" w:rsidRPr="007935AA" w:rsidRDefault="00186CB3" w:rsidP="00186CB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7935AA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4B398264" wp14:editId="784C19E8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753F70D" w14:textId="77777777" w:rsidR="00186CB3" w:rsidRPr="007935AA" w:rsidRDefault="00186CB3" w:rsidP="00186CB3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7935AA">
        <w:rPr>
          <w:rFonts w:ascii="Arima" w:eastAsia="Avenir" w:hAnsi="Arima" w:cs="Arima"/>
          <w:kern w:val="3"/>
          <w14:ligatures w14:val="none"/>
        </w:rPr>
        <w:t xml:space="preserve">© </w:t>
      </w:r>
      <w:r w:rsidRPr="007935AA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7935AA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096C7055" w14:textId="16AA654A" w:rsidR="00186CB3" w:rsidRDefault="00186CB3">
      <w:pPr>
        <w:rPr>
          <w:rFonts w:ascii="Arima" w:hAnsi="Arima" w:cs="Arima"/>
        </w:rPr>
      </w:pPr>
    </w:p>
    <w:p w14:paraId="495E2819" w14:textId="77777777" w:rsidR="0015195C" w:rsidRPr="0015195C" w:rsidRDefault="0015195C" w:rsidP="0015195C">
      <w:pPr>
        <w:rPr>
          <w:rFonts w:ascii="Arima" w:hAnsi="Arima" w:cs="Arima"/>
        </w:rPr>
      </w:pPr>
    </w:p>
    <w:p w14:paraId="3C6D43A8" w14:textId="77777777" w:rsidR="0015195C" w:rsidRPr="0015195C" w:rsidRDefault="0015195C" w:rsidP="0015195C">
      <w:pPr>
        <w:rPr>
          <w:rFonts w:ascii="Arima" w:hAnsi="Arima" w:cs="Arima"/>
        </w:rPr>
      </w:pPr>
    </w:p>
    <w:p w14:paraId="3485184F" w14:textId="77777777" w:rsidR="0015195C" w:rsidRPr="0015195C" w:rsidRDefault="0015195C" w:rsidP="0015195C">
      <w:pPr>
        <w:rPr>
          <w:rFonts w:ascii="Arima" w:hAnsi="Arima" w:cs="Arima"/>
        </w:rPr>
      </w:pPr>
    </w:p>
    <w:p w14:paraId="01522BC3" w14:textId="77777777" w:rsidR="0015195C" w:rsidRPr="0015195C" w:rsidRDefault="0015195C" w:rsidP="0015195C">
      <w:pPr>
        <w:rPr>
          <w:rFonts w:ascii="Arima" w:hAnsi="Arima" w:cs="Arima"/>
        </w:rPr>
      </w:pPr>
    </w:p>
    <w:p w14:paraId="79C3FDED" w14:textId="77777777" w:rsidR="0015195C" w:rsidRDefault="0015195C" w:rsidP="0015195C">
      <w:pPr>
        <w:rPr>
          <w:rFonts w:ascii="Arima" w:hAnsi="Arima" w:cs="Arima"/>
        </w:rPr>
      </w:pPr>
    </w:p>
    <w:p w14:paraId="3BD33923" w14:textId="77777777" w:rsidR="0015195C" w:rsidRDefault="0015195C" w:rsidP="0015195C">
      <w:pPr>
        <w:rPr>
          <w:rFonts w:ascii="Arima" w:hAnsi="Arima" w:cs="Arima"/>
        </w:rPr>
      </w:pPr>
    </w:p>
    <w:p w14:paraId="0E8B30C8" w14:textId="77777777" w:rsidR="0015195C" w:rsidRPr="0015195C" w:rsidRDefault="0015195C" w:rsidP="0015195C">
      <w:pPr>
        <w:rPr>
          <w:rFonts w:ascii="Arima" w:hAnsi="Arima" w:cs="Arima"/>
        </w:rPr>
      </w:pPr>
    </w:p>
    <w:sectPr w:rsidR="0015195C" w:rsidRPr="0015195C" w:rsidSect="0015195C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716C6" w14:textId="77777777" w:rsidR="0041031A" w:rsidRDefault="0041031A" w:rsidP="00C66C97">
      <w:pPr>
        <w:spacing w:after="0" w:line="240" w:lineRule="auto"/>
      </w:pPr>
      <w:r>
        <w:separator/>
      </w:r>
    </w:p>
  </w:endnote>
  <w:endnote w:type="continuationSeparator" w:id="0">
    <w:p w14:paraId="22DF622C" w14:textId="77777777" w:rsidR="0041031A" w:rsidRDefault="0041031A" w:rsidP="00C66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1E8D2" w14:textId="6573F096" w:rsidR="00C66C97" w:rsidRPr="00C66C97" w:rsidRDefault="00C66C97" w:rsidP="00C66C97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C66C97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85E79" w14:textId="77777777" w:rsidR="0041031A" w:rsidRDefault="0041031A" w:rsidP="00C66C97">
      <w:pPr>
        <w:spacing w:after="0" w:line="240" w:lineRule="auto"/>
      </w:pPr>
      <w:r>
        <w:separator/>
      </w:r>
    </w:p>
  </w:footnote>
  <w:footnote w:type="continuationSeparator" w:id="0">
    <w:p w14:paraId="1A443B8E" w14:textId="77777777" w:rsidR="0041031A" w:rsidRDefault="0041031A" w:rsidP="00C66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85099" w14:textId="584EC810" w:rsidR="008B696C" w:rsidRDefault="008B696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5DFFDA" wp14:editId="399E49BF">
          <wp:simplePos x="0" y="0"/>
          <wp:positionH relativeFrom="column">
            <wp:posOffset>-575534</wp:posOffset>
          </wp:positionH>
          <wp:positionV relativeFrom="paragraph">
            <wp:posOffset>-467957</wp:posOffset>
          </wp:positionV>
          <wp:extent cx="7988300" cy="12145944"/>
          <wp:effectExtent l="0" t="0" r="0" b="0"/>
          <wp:wrapNone/>
          <wp:docPr id="179440140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4401400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5321" t="2084" r="2298"/>
                  <a:stretch>
                    <a:fillRect/>
                  </a:stretch>
                </pic:blipFill>
                <pic:spPr bwMode="auto">
                  <a:xfrm>
                    <a:off x="0" y="0"/>
                    <a:ext cx="7988768" cy="121466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BD"/>
    <w:rsid w:val="00031805"/>
    <w:rsid w:val="000360E6"/>
    <w:rsid w:val="0015195C"/>
    <w:rsid w:val="00186CB3"/>
    <w:rsid w:val="001C387F"/>
    <w:rsid w:val="002014E9"/>
    <w:rsid w:val="00341E62"/>
    <w:rsid w:val="003A2185"/>
    <w:rsid w:val="003A783E"/>
    <w:rsid w:val="003D729A"/>
    <w:rsid w:val="003F05C9"/>
    <w:rsid w:val="0041031A"/>
    <w:rsid w:val="004779C8"/>
    <w:rsid w:val="004E26BD"/>
    <w:rsid w:val="006750E1"/>
    <w:rsid w:val="006E7A99"/>
    <w:rsid w:val="00703F65"/>
    <w:rsid w:val="0071000C"/>
    <w:rsid w:val="007935AA"/>
    <w:rsid w:val="00802ADD"/>
    <w:rsid w:val="008B696C"/>
    <w:rsid w:val="008D6CD0"/>
    <w:rsid w:val="00991C5A"/>
    <w:rsid w:val="009F0237"/>
    <w:rsid w:val="00A20224"/>
    <w:rsid w:val="00A65270"/>
    <w:rsid w:val="00A840FD"/>
    <w:rsid w:val="00B957B0"/>
    <w:rsid w:val="00C66C97"/>
    <w:rsid w:val="00C71A82"/>
    <w:rsid w:val="00D016D9"/>
    <w:rsid w:val="00D25491"/>
    <w:rsid w:val="00DA744D"/>
    <w:rsid w:val="00DB7E1F"/>
    <w:rsid w:val="00E525BA"/>
    <w:rsid w:val="00FF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BEA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ADD"/>
  </w:style>
  <w:style w:type="paragraph" w:styleId="Heading1">
    <w:name w:val="heading 1"/>
    <w:basedOn w:val="Normal"/>
    <w:next w:val="Normal"/>
    <w:link w:val="Heading1Char"/>
    <w:uiPriority w:val="9"/>
    <w:qFormat/>
    <w:rsid w:val="004E26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6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6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6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6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6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6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6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6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6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6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6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6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6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6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6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6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6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6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6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6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6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6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6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6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6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6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2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6C97"/>
  </w:style>
  <w:style w:type="paragraph" w:styleId="Footer">
    <w:name w:val="footer"/>
    <w:basedOn w:val="Normal"/>
    <w:link w:val="FooterChar"/>
    <w:uiPriority w:val="99"/>
    <w:unhideWhenUsed/>
    <w:rsid w:val="00C66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6C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Template-06-86exu1f4h-08</Template>
  <TotalTime>0</TotalTime>
  <Pages>2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2026-06-27T05:55:00Z</dcterms:created>
  <dcterms:modified xsi:type="dcterms:W3CDTF">2026-06-27T05:55:00Z</dcterms:modified>
</cp:coreProperties>
</file>