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FCF09" w14:textId="3F6605B9" w:rsidR="007F4AF9" w:rsidRPr="00EC3ED3" w:rsidRDefault="007F4AF9" w:rsidP="00E220A7">
      <w:pPr>
        <w:jc w:val="center"/>
        <w:rPr>
          <w:rFonts w:ascii="Arima" w:hAnsi="Arima" w:cs="Arima"/>
          <w:b/>
          <w:bCs/>
          <w:sz w:val="56"/>
          <w:szCs w:val="56"/>
        </w:rPr>
      </w:pPr>
      <w:r w:rsidRPr="00EC3ED3">
        <w:rPr>
          <w:rFonts w:ascii="Arima" w:hAnsi="Arima" w:cs="Arima"/>
          <w:b/>
          <w:bCs/>
          <w:sz w:val="56"/>
          <w:szCs w:val="56"/>
        </w:rPr>
        <w:t>Wedding Budget Template</w:t>
      </w:r>
    </w:p>
    <w:p w14:paraId="0DD45399" w14:textId="77777777" w:rsidR="004143C2" w:rsidRPr="00EC3ED3" w:rsidRDefault="004143C2" w:rsidP="00EC3ED3">
      <w:pPr>
        <w:spacing w:after="0"/>
        <w:rPr>
          <w:rFonts w:ascii="Arima" w:hAnsi="Arima" w:cs="Arima"/>
          <w:b/>
          <w:bCs/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9"/>
        <w:gridCol w:w="2994"/>
        <w:gridCol w:w="676"/>
        <w:gridCol w:w="1460"/>
        <w:gridCol w:w="3601"/>
      </w:tblGrid>
      <w:tr w:rsidR="004143C2" w:rsidRPr="00EC3ED3" w14:paraId="48D48298" w14:textId="77777777" w:rsidTr="000D1548">
        <w:trPr>
          <w:trHeight w:val="576"/>
        </w:trPr>
        <w:tc>
          <w:tcPr>
            <w:tcW w:w="958" w:type="pct"/>
            <w:vAlign w:val="bottom"/>
          </w:tcPr>
          <w:p w14:paraId="272765D3" w14:textId="6D93EA59" w:rsidR="004143C2" w:rsidRPr="00EC3ED3" w:rsidRDefault="004143C2" w:rsidP="004143C2">
            <w:pPr>
              <w:rPr>
                <w:rFonts w:ascii="Arima" w:hAnsi="Arima" w:cs="Arima"/>
                <w:sz w:val="20"/>
                <w:szCs w:val="20"/>
              </w:rPr>
            </w:pPr>
            <w:r w:rsidRPr="00EC3ED3">
              <w:rPr>
                <w:rFonts w:ascii="Arima" w:hAnsi="Arima" w:cs="Arima"/>
                <w:sz w:val="20"/>
                <w:szCs w:val="20"/>
              </w:rPr>
              <w:t xml:space="preserve">Bride &amp; Groom </w:t>
            </w:r>
          </w:p>
        </w:tc>
        <w:tc>
          <w:tcPr>
            <w:tcW w:w="1386" w:type="pct"/>
            <w:shd w:val="clear" w:color="auto" w:fill="EBFFFF"/>
            <w:vAlign w:val="bottom"/>
          </w:tcPr>
          <w:p w14:paraId="2D7A1FC1" w14:textId="77777777" w:rsidR="004143C2" w:rsidRPr="00EC3ED3" w:rsidRDefault="004143C2" w:rsidP="004143C2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13" w:type="pct"/>
            <w:vAlign w:val="bottom"/>
          </w:tcPr>
          <w:p w14:paraId="4120E942" w14:textId="77777777" w:rsidR="004143C2" w:rsidRPr="00EC3ED3" w:rsidRDefault="004143C2" w:rsidP="004143C2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76" w:type="pct"/>
            <w:vAlign w:val="bottom"/>
          </w:tcPr>
          <w:p w14:paraId="26A16105" w14:textId="1D3AAC7B" w:rsidR="004143C2" w:rsidRPr="00EC3ED3" w:rsidRDefault="004143C2" w:rsidP="004143C2">
            <w:pPr>
              <w:rPr>
                <w:rFonts w:ascii="Arima" w:hAnsi="Arima" w:cs="Arima"/>
                <w:sz w:val="20"/>
                <w:szCs w:val="20"/>
              </w:rPr>
            </w:pPr>
            <w:r w:rsidRPr="00EC3ED3">
              <w:rPr>
                <w:rFonts w:ascii="Arima" w:hAnsi="Arima" w:cs="Arima"/>
                <w:sz w:val="20"/>
                <w:szCs w:val="20"/>
              </w:rPr>
              <w:t xml:space="preserve">Family </w:t>
            </w:r>
          </w:p>
        </w:tc>
        <w:tc>
          <w:tcPr>
            <w:tcW w:w="1667" w:type="pct"/>
            <w:shd w:val="clear" w:color="auto" w:fill="EBFFFF"/>
            <w:vAlign w:val="bottom"/>
          </w:tcPr>
          <w:p w14:paraId="1813C0B4" w14:textId="77777777" w:rsidR="004143C2" w:rsidRPr="00EC3ED3" w:rsidRDefault="004143C2" w:rsidP="004143C2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5AA2A0C0" w14:textId="77777777" w:rsidR="007F4AF9" w:rsidRPr="00EC3ED3" w:rsidRDefault="007F4AF9" w:rsidP="00EC3ED3">
      <w:pPr>
        <w:spacing w:after="0"/>
        <w:rPr>
          <w:rFonts w:ascii="Arima" w:hAnsi="Arima" w:cs="Arima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7F4AF9" w:rsidRPr="00EC3ED3" w14:paraId="44E9C47C" w14:textId="77777777" w:rsidTr="004143C2">
        <w:trPr>
          <w:trHeight w:val="576"/>
        </w:trPr>
        <w:tc>
          <w:tcPr>
            <w:tcW w:w="10790" w:type="dxa"/>
            <w:vAlign w:val="center"/>
          </w:tcPr>
          <w:p w14:paraId="45B4D204" w14:textId="07672D30" w:rsidR="007F4AF9" w:rsidRPr="000D1548" w:rsidRDefault="007F4AF9" w:rsidP="007F4AF9">
            <w:pPr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0D1548">
              <w:rPr>
                <w:rFonts w:ascii="Arima" w:hAnsi="Arima" w:cs="Arima"/>
                <w:b/>
                <w:bCs/>
                <w:color w:val="028F96"/>
                <w:sz w:val="28"/>
                <w:szCs w:val="28"/>
              </w:rPr>
              <w:t xml:space="preserve">Ceremony </w:t>
            </w:r>
          </w:p>
        </w:tc>
      </w:tr>
    </w:tbl>
    <w:p w14:paraId="43B9B25A" w14:textId="22DE9E5A" w:rsidR="007F4AF9" w:rsidRPr="00EC3ED3" w:rsidRDefault="007F4AF9" w:rsidP="00EC3ED3">
      <w:pPr>
        <w:spacing w:after="0"/>
        <w:rPr>
          <w:rFonts w:ascii="Arima" w:hAnsi="Arima" w:cs="Arima"/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9"/>
        <w:gridCol w:w="540"/>
        <w:gridCol w:w="4411"/>
      </w:tblGrid>
      <w:tr w:rsidR="007F4AF9" w:rsidRPr="00EC3ED3" w14:paraId="69967F28" w14:textId="77777777" w:rsidTr="005F75B9">
        <w:trPr>
          <w:trHeight w:val="432"/>
        </w:trPr>
        <w:tc>
          <w:tcPr>
            <w:tcW w:w="2708" w:type="pc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66"/>
              <w:gridCol w:w="1170"/>
              <w:gridCol w:w="1124"/>
              <w:gridCol w:w="1373"/>
            </w:tblGrid>
            <w:tr w:rsidR="005F75B9" w:rsidRPr="00EC3ED3" w14:paraId="41EF777D" w14:textId="77777777" w:rsidTr="000D1548">
              <w:trPr>
                <w:trHeight w:val="576"/>
              </w:trPr>
              <w:tc>
                <w:tcPr>
                  <w:tcW w:w="1969" w:type="dxa"/>
                  <w:shd w:val="clear" w:color="auto" w:fill="0E707B"/>
                  <w:vAlign w:val="center"/>
                </w:tcPr>
                <w:p w14:paraId="0480CF16" w14:textId="2A4A65D6" w:rsidR="005F75B9" w:rsidRPr="000D1548" w:rsidRDefault="005F75B9" w:rsidP="007F4AF9">
                  <w:pPr>
                    <w:jc w:val="center"/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</w:pPr>
                  <w:r w:rsidRPr="000D1548"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  <w:t xml:space="preserve">Items </w:t>
                  </w:r>
                </w:p>
              </w:tc>
              <w:tc>
                <w:tcPr>
                  <w:tcW w:w="1171" w:type="dxa"/>
                  <w:shd w:val="clear" w:color="auto" w:fill="0E707B"/>
                  <w:vAlign w:val="center"/>
                </w:tcPr>
                <w:p w14:paraId="120017DB" w14:textId="280F54F7" w:rsidR="005F75B9" w:rsidRPr="000D1548" w:rsidRDefault="005F75B9" w:rsidP="005F75B9">
                  <w:pPr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</w:pPr>
                  <w:r w:rsidRPr="000D1548"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  <w:t>Budget</w:t>
                  </w:r>
                </w:p>
              </w:tc>
              <w:tc>
                <w:tcPr>
                  <w:tcW w:w="1125" w:type="dxa"/>
                  <w:shd w:val="clear" w:color="auto" w:fill="0E707B"/>
                  <w:vAlign w:val="center"/>
                </w:tcPr>
                <w:p w14:paraId="5C953265" w14:textId="5C53B2D2" w:rsidR="005F75B9" w:rsidRPr="000D1548" w:rsidRDefault="005F75B9" w:rsidP="007F4AF9">
                  <w:pPr>
                    <w:jc w:val="center"/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</w:pPr>
                  <w:r w:rsidRPr="000D1548"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  <w:t>Actual</w:t>
                  </w:r>
                </w:p>
              </w:tc>
              <w:tc>
                <w:tcPr>
                  <w:tcW w:w="1368" w:type="dxa"/>
                  <w:shd w:val="clear" w:color="auto" w:fill="0E707B"/>
                  <w:vAlign w:val="center"/>
                </w:tcPr>
                <w:p w14:paraId="62BB2E63" w14:textId="77777777" w:rsidR="005F75B9" w:rsidRPr="000D1548" w:rsidRDefault="005F75B9" w:rsidP="007F4AF9">
                  <w:pPr>
                    <w:jc w:val="center"/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</w:pPr>
                  <w:r w:rsidRPr="000D1548"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  <w:t>Difference</w:t>
                  </w:r>
                </w:p>
              </w:tc>
            </w:tr>
            <w:tr w:rsidR="005F75B9" w:rsidRPr="00EC3ED3" w14:paraId="53C2D8F6" w14:textId="77777777" w:rsidTr="005F75B9">
              <w:trPr>
                <w:trHeight w:val="432"/>
              </w:trPr>
              <w:tc>
                <w:tcPr>
                  <w:tcW w:w="1969" w:type="dxa"/>
                  <w:tcBorders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1AC7C2FD" w14:textId="2210BB66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Welcome Sign </w:t>
                  </w:r>
                </w:p>
              </w:tc>
              <w:tc>
                <w:tcPr>
                  <w:tcW w:w="1171" w:type="dxa"/>
                  <w:tcBorders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1BCC63A1" w14:textId="77777777" w:rsidR="005F75B9" w:rsidRPr="00EC3ED3" w:rsidRDefault="005F75B9" w:rsidP="005F75B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7C902FCF" w14:textId="289FF6D0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4287187A" w14:textId="77777777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2FC45323" w14:textId="77777777" w:rsidTr="005F75B9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750A2AA2" w14:textId="2FE2972B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Ring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065DE16C" w14:textId="77777777" w:rsidR="005F75B9" w:rsidRPr="00EC3ED3" w:rsidRDefault="005F75B9" w:rsidP="005F75B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22127DD1" w14:textId="0B16D7B5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3A71833B" w14:textId="77777777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1581765B" w14:textId="77777777" w:rsidTr="005F75B9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19B6445A" w14:textId="6C8E9907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Venue Fee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6A726CE4" w14:textId="77777777" w:rsidR="005F75B9" w:rsidRPr="00EC3ED3" w:rsidRDefault="005F75B9" w:rsidP="005F75B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0068F3FC" w14:textId="5A9D9538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5564C25E" w14:textId="77777777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75A79810" w14:textId="77777777" w:rsidTr="005F75B9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22A639A2" w14:textId="54FA55E3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Platform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1D4DADC5" w14:textId="77777777" w:rsidR="005F75B9" w:rsidRPr="00EC3ED3" w:rsidRDefault="005F75B9" w:rsidP="005F75B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5DFDB4A5" w14:textId="42C86814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69081201" w14:textId="77777777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00FC1FCD" w14:textId="77777777" w:rsidTr="005F75B9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326B09D1" w14:textId="60F80F1F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Ceremony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2E59E199" w14:textId="77777777" w:rsidR="005F75B9" w:rsidRPr="00EC3ED3" w:rsidRDefault="005F75B9" w:rsidP="005F75B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4F645604" w14:textId="481024A0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5744AF0B" w14:textId="77777777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10913178" w14:textId="77777777" w:rsidTr="005F75B9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449DAFED" w14:textId="4056C703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Other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6194E019" w14:textId="77777777" w:rsidR="005F75B9" w:rsidRPr="00EC3ED3" w:rsidRDefault="005F75B9" w:rsidP="005F75B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7072EE16" w14:textId="49306B65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0424BDC7" w14:textId="77777777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4143C2" w:rsidRPr="00EC3ED3" w14:paraId="66EE91A8" w14:textId="77777777" w:rsidTr="005F75B9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29993E67" w14:textId="5BF15501" w:rsidR="004143C2" w:rsidRPr="00EC3ED3" w:rsidRDefault="004143C2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Other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76FBC716" w14:textId="77777777" w:rsidR="004143C2" w:rsidRPr="00EC3ED3" w:rsidRDefault="004143C2" w:rsidP="005F75B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341196BF" w14:textId="77777777" w:rsidR="004143C2" w:rsidRPr="00EC3ED3" w:rsidRDefault="004143C2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21D0EBB0" w14:textId="77777777" w:rsidR="004143C2" w:rsidRPr="00EC3ED3" w:rsidRDefault="004143C2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</w:tbl>
          <w:p w14:paraId="66A9058E" w14:textId="77777777" w:rsidR="007F4AF9" w:rsidRPr="00EC3ED3" w:rsidRDefault="007F4AF9" w:rsidP="007F4AF9">
            <w:pPr>
              <w:rPr>
                <w:rFonts w:ascii="Arima" w:hAnsi="Arima" w:cs="Arima"/>
              </w:rPr>
            </w:pPr>
          </w:p>
        </w:tc>
        <w:tc>
          <w:tcPr>
            <w:tcW w:w="250" w:type="pct"/>
            <w:vAlign w:val="center"/>
          </w:tcPr>
          <w:p w14:paraId="7D471650" w14:textId="77777777" w:rsidR="007F4AF9" w:rsidRPr="00EC3ED3" w:rsidRDefault="007F4AF9" w:rsidP="007F4AF9">
            <w:pPr>
              <w:rPr>
                <w:rFonts w:ascii="Arima" w:hAnsi="Arima" w:cs="Arima"/>
              </w:rPr>
            </w:pPr>
          </w:p>
        </w:tc>
        <w:tc>
          <w:tcPr>
            <w:tcW w:w="2042" w:type="pct"/>
            <w:vAlign w:val="center"/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95"/>
            </w:tblGrid>
            <w:tr w:rsidR="007F4AF9" w:rsidRPr="00EC3ED3" w14:paraId="3E1E0A4B" w14:textId="77777777" w:rsidTr="005F75B9">
              <w:trPr>
                <w:trHeight w:val="576"/>
              </w:trPr>
              <w:tc>
                <w:tcPr>
                  <w:tcW w:w="5000" w:type="pct"/>
                  <w:vAlign w:val="center"/>
                </w:tcPr>
                <w:p w14:paraId="6F76DD8B" w14:textId="77777777" w:rsidR="007F4AF9" w:rsidRPr="00EC3ED3" w:rsidRDefault="007F4AF9" w:rsidP="007F4AF9">
                  <w:pPr>
                    <w:jc w:val="center"/>
                    <w:rPr>
                      <w:rFonts w:ascii="Arima" w:hAnsi="Arima" w:cs="Arima"/>
                      <w:b/>
                      <w:bCs/>
                    </w:rPr>
                  </w:pPr>
                  <w:r w:rsidRPr="000D1548">
                    <w:rPr>
                      <w:rFonts w:ascii="Arima" w:hAnsi="Arima" w:cs="Arima"/>
                      <w:b/>
                      <w:bCs/>
                      <w:color w:val="028F96"/>
                      <w:sz w:val="28"/>
                      <w:szCs w:val="28"/>
                    </w:rPr>
                    <w:t>Additional Notes</w:t>
                  </w:r>
                </w:p>
              </w:tc>
            </w:tr>
            <w:tr w:rsidR="007F4AF9" w:rsidRPr="00EC3ED3" w14:paraId="6DB6E3BC" w14:textId="77777777" w:rsidTr="000D1548">
              <w:trPr>
                <w:trHeight w:val="3168"/>
              </w:trPr>
              <w:tc>
                <w:tcPr>
                  <w:tcW w:w="5000" w:type="pct"/>
                  <w:shd w:val="clear" w:color="auto" w:fill="EBFFFF"/>
                  <w:vAlign w:val="center"/>
                </w:tcPr>
                <w:p w14:paraId="217DAF32" w14:textId="77777777" w:rsidR="007F4AF9" w:rsidRPr="00EC3ED3" w:rsidRDefault="007F4AF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</w:tbl>
          <w:p w14:paraId="2B2FF353" w14:textId="77777777" w:rsidR="007F4AF9" w:rsidRPr="00EC3ED3" w:rsidRDefault="007F4AF9" w:rsidP="007F4AF9">
            <w:pPr>
              <w:rPr>
                <w:rFonts w:ascii="Arima" w:hAnsi="Arima" w:cs="Arima"/>
              </w:rPr>
            </w:pPr>
          </w:p>
        </w:tc>
      </w:tr>
    </w:tbl>
    <w:p w14:paraId="72FB274F" w14:textId="6ADD9CFF" w:rsidR="007F4AF9" w:rsidRPr="00EC3ED3" w:rsidRDefault="007F4AF9" w:rsidP="00EC3ED3">
      <w:pPr>
        <w:spacing w:after="0"/>
        <w:rPr>
          <w:rFonts w:ascii="Arima" w:hAnsi="Arima" w:cs="Arima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5F75B9" w:rsidRPr="00EC3ED3" w14:paraId="168AAAC8" w14:textId="77777777" w:rsidTr="004143C2">
        <w:trPr>
          <w:trHeight w:val="576"/>
        </w:trPr>
        <w:tc>
          <w:tcPr>
            <w:tcW w:w="10790" w:type="dxa"/>
            <w:vAlign w:val="center"/>
          </w:tcPr>
          <w:p w14:paraId="0CBBAA8D" w14:textId="01ADD1D2" w:rsidR="005F75B9" w:rsidRPr="000D1548" w:rsidRDefault="005F75B9" w:rsidP="00746404">
            <w:pPr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0D1548">
              <w:rPr>
                <w:rFonts w:ascii="Arima" w:hAnsi="Arima" w:cs="Arima"/>
                <w:b/>
                <w:bCs/>
                <w:color w:val="028F96"/>
                <w:sz w:val="28"/>
                <w:szCs w:val="28"/>
              </w:rPr>
              <w:t xml:space="preserve">Reception </w:t>
            </w:r>
          </w:p>
        </w:tc>
      </w:tr>
    </w:tbl>
    <w:p w14:paraId="69D198B0" w14:textId="20AA007E" w:rsidR="007F4AF9" w:rsidRPr="00EC3ED3" w:rsidRDefault="007F4AF9" w:rsidP="00EC3ED3">
      <w:pPr>
        <w:spacing w:after="0"/>
        <w:rPr>
          <w:rFonts w:ascii="Arima" w:hAnsi="Arima" w:cs="Arima"/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9"/>
        <w:gridCol w:w="540"/>
        <w:gridCol w:w="4411"/>
      </w:tblGrid>
      <w:tr w:rsidR="005F75B9" w:rsidRPr="00EC3ED3" w14:paraId="576F6614" w14:textId="77777777" w:rsidTr="00746404">
        <w:trPr>
          <w:trHeight w:val="432"/>
        </w:trPr>
        <w:tc>
          <w:tcPr>
            <w:tcW w:w="2708" w:type="pc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66"/>
              <w:gridCol w:w="1170"/>
              <w:gridCol w:w="1124"/>
              <w:gridCol w:w="1373"/>
            </w:tblGrid>
            <w:tr w:rsidR="005F75B9" w:rsidRPr="00EC3ED3" w14:paraId="65DB5571" w14:textId="77777777" w:rsidTr="000D1548">
              <w:trPr>
                <w:trHeight w:val="576"/>
              </w:trPr>
              <w:tc>
                <w:tcPr>
                  <w:tcW w:w="1969" w:type="dxa"/>
                  <w:shd w:val="clear" w:color="auto" w:fill="028F96"/>
                  <w:vAlign w:val="center"/>
                </w:tcPr>
                <w:p w14:paraId="04BD4BCE" w14:textId="77777777" w:rsidR="005F75B9" w:rsidRPr="000D1548" w:rsidRDefault="005F75B9" w:rsidP="00746404">
                  <w:pPr>
                    <w:jc w:val="center"/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</w:pPr>
                  <w:r w:rsidRPr="000D1548"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  <w:t xml:space="preserve">Items </w:t>
                  </w:r>
                </w:p>
              </w:tc>
              <w:tc>
                <w:tcPr>
                  <w:tcW w:w="1171" w:type="dxa"/>
                  <w:shd w:val="clear" w:color="auto" w:fill="028F96"/>
                  <w:vAlign w:val="center"/>
                </w:tcPr>
                <w:p w14:paraId="6D11DE59" w14:textId="77777777" w:rsidR="005F75B9" w:rsidRPr="000D1548" w:rsidRDefault="005F75B9" w:rsidP="00746404">
                  <w:pPr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</w:pPr>
                  <w:r w:rsidRPr="000D1548"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  <w:t>Budget</w:t>
                  </w:r>
                </w:p>
              </w:tc>
              <w:tc>
                <w:tcPr>
                  <w:tcW w:w="1125" w:type="dxa"/>
                  <w:shd w:val="clear" w:color="auto" w:fill="028F96"/>
                  <w:vAlign w:val="center"/>
                </w:tcPr>
                <w:p w14:paraId="618BE53B" w14:textId="77777777" w:rsidR="005F75B9" w:rsidRPr="000D1548" w:rsidRDefault="005F75B9" w:rsidP="00746404">
                  <w:pPr>
                    <w:jc w:val="center"/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</w:pPr>
                  <w:r w:rsidRPr="000D1548"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  <w:t>Actual</w:t>
                  </w:r>
                </w:p>
              </w:tc>
              <w:tc>
                <w:tcPr>
                  <w:tcW w:w="1368" w:type="dxa"/>
                  <w:shd w:val="clear" w:color="auto" w:fill="028F96"/>
                  <w:vAlign w:val="center"/>
                </w:tcPr>
                <w:p w14:paraId="4EE5EDA9" w14:textId="77777777" w:rsidR="005F75B9" w:rsidRPr="000D1548" w:rsidRDefault="005F75B9" w:rsidP="00746404">
                  <w:pPr>
                    <w:jc w:val="center"/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</w:pPr>
                  <w:r w:rsidRPr="000D1548"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  <w:t>Difference</w:t>
                  </w:r>
                </w:p>
              </w:tc>
            </w:tr>
            <w:tr w:rsidR="005F75B9" w:rsidRPr="00EC3ED3" w14:paraId="12CF18B6" w14:textId="77777777" w:rsidTr="00746404">
              <w:trPr>
                <w:trHeight w:val="432"/>
              </w:trPr>
              <w:tc>
                <w:tcPr>
                  <w:tcW w:w="1969" w:type="dxa"/>
                  <w:tcBorders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2A69C338" w14:textId="112AD11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Food  </w:t>
                  </w:r>
                </w:p>
              </w:tc>
              <w:tc>
                <w:tcPr>
                  <w:tcW w:w="1171" w:type="dxa"/>
                  <w:tcBorders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3672F5CA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734C13EE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48A59197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05622782" w14:textId="77777777" w:rsidTr="00746404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2DF3C334" w14:textId="32449639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Bar Fee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7B94677F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07536987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26041339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65DAFF9D" w14:textId="77777777" w:rsidTr="00746404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219269BD" w14:textId="4C6A5F93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Cake 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08EF4464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5E1F63CD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7544A781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2DF0C6AD" w14:textId="77777777" w:rsidTr="00746404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1D8D1EB3" w14:textId="4340D4B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Table Number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49DF8BBF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20010C9C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634D7790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6E462B3F" w14:textId="77777777" w:rsidTr="00746404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09029BE4" w14:textId="4385DF84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Seating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4423206B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129F7141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09C88FED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4D63FD74" w14:textId="77777777" w:rsidTr="00746404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14F5F9EA" w14:textId="5682C5C4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Decoration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3B813A62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67A99A2A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708C31EB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69860939" w14:textId="77777777" w:rsidTr="00746404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0EC74D91" w14:textId="417A3E1D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Other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0EF773AB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461D1F3E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6644693C" w14:textId="5E8DEBD9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</w:tbl>
          <w:p w14:paraId="0FFF395D" w14:textId="77777777" w:rsidR="005F75B9" w:rsidRPr="00EC3ED3" w:rsidRDefault="005F75B9" w:rsidP="00746404">
            <w:pPr>
              <w:rPr>
                <w:rFonts w:ascii="Arima" w:hAnsi="Arima" w:cs="Arima"/>
              </w:rPr>
            </w:pPr>
          </w:p>
        </w:tc>
        <w:tc>
          <w:tcPr>
            <w:tcW w:w="250" w:type="pct"/>
            <w:vAlign w:val="center"/>
          </w:tcPr>
          <w:p w14:paraId="4D485FAE" w14:textId="75FCD9E7" w:rsidR="005F75B9" w:rsidRPr="00EC3ED3" w:rsidRDefault="005F75B9" w:rsidP="00746404">
            <w:pPr>
              <w:rPr>
                <w:rFonts w:ascii="Arima" w:hAnsi="Arima" w:cs="Arima"/>
              </w:rPr>
            </w:pPr>
          </w:p>
        </w:tc>
        <w:tc>
          <w:tcPr>
            <w:tcW w:w="2042" w:type="pct"/>
            <w:vAlign w:val="center"/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95"/>
            </w:tblGrid>
            <w:tr w:rsidR="005F75B9" w:rsidRPr="00EC3ED3" w14:paraId="3B0343A8" w14:textId="77777777" w:rsidTr="00746404">
              <w:trPr>
                <w:trHeight w:val="576"/>
              </w:trPr>
              <w:tc>
                <w:tcPr>
                  <w:tcW w:w="5000" w:type="pct"/>
                  <w:vAlign w:val="center"/>
                </w:tcPr>
                <w:p w14:paraId="6C8B6735" w14:textId="16A23A8A" w:rsidR="005F75B9" w:rsidRPr="00EC3ED3" w:rsidRDefault="005F75B9" w:rsidP="00746404">
                  <w:pPr>
                    <w:jc w:val="center"/>
                    <w:rPr>
                      <w:rFonts w:ascii="Arima" w:hAnsi="Arima" w:cs="Arima"/>
                      <w:b/>
                      <w:bCs/>
                    </w:rPr>
                  </w:pPr>
                  <w:r w:rsidRPr="000D1548">
                    <w:rPr>
                      <w:rFonts w:ascii="Arima" w:hAnsi="Arima" w:cs="Arima"/>
                      <w:b/>
                      <w:bCs/>
                      <w:color w:val="028F96"/>
                      <w:sz w:val="28"/>
                      <w:szCs w:val="28"/>
                    </w:rPr>
                    <w:t>Additional Notes</w:t>
                  </w:r>
                </w:p>
              </w:tc>
            </w:tr>
            <w:tr w:rsidR="005F75B9" w:rsidRPr="00EC3ED3" w14:paraId="55FA9BED" w14:textId="77777777" w:rsidTr="000D1548">
              <w:trPr>
                <w:trHeight w:val="3168"/>
              </w:trPr>
              <w:tc>
                <w:tcPr>
                  <w:tcW w:w="5000" w:type="pct"/>
                  <w:shd w:val="clear" w:color="auto" w:fill="EBFFFF"/>
                  <w:vAlign w:val="center"/>
                </w:tcPr>
                <w:p w14:paraId="074750FD" w14:textId="771D204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</w:tbl>
          <w:p w14:paraId="0A3CBEC6" w14:textId="3BDB91A3" w:rsidR="005F75B9" w:rsidRPr="00EC3ED3" w:rsidRDefault="005F75B9" w:rsidP="00746404">
            <w:pPr>
              <w:rPr>
                <w:rFonts w:ascii="Arima" w:hAnsi="Arima" w:cs="Arima"/>
              </w:rPr>
            </w:pPr>
          </w:p>
        </w:tc>
      </w:tr>
    </w:tbl>
    <w:p w14:paraId="1CD624D2" w14:textId="4E8A0461" w:rsidR="005F75B9" w:rsidRPr="00EC3ED3" w:rsidRDefault="005F75B9" w:rsidP="00EC3ED3">
      <w:pPr>
        <w:spacing w:after="0"/>
        <w:rPr>
          <w:rFonts w:ascii="Arima" w:hAnsi="Arima" w:cs="Arima"/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3177"/>
        <w:gridCol w:w="676"/>
        <w:gridCol w:w="2268"/>
        <w:gridCol w:w="2789"/>
      </w:tblGrid>
      <w:tr w:rsidR="00E220A7" w:rsidRPr="00EC3ED3" w14:paraId="09C68FDE" w14:textId="77777777" w:rsidTr="002F5668">
        <w:trPr>
          <w:trHeight w:val="576"/>
        </w:trPr>
        <w:tc>
          <w:tcPr>
            <w:tcW w:w="875" w:type="pct"/>
            <w:vAlign w:val="bottom"/>
          </w:tcPr>
          <w:p w14:paraId="3F121F0A" w14:textId="7B70BAB7" w:rsidR="00E220A7" w:rsidRPr="00EC3ED3" w:rsidRDefault="00E220A7" w:rsidP="004143C2">
            <w:pPr>
              <w:rPr>
                <w:rFonts w:ascii="Arima" w:hAnsi="Arima" w:cs="Arima"/>
                <w:sz w:val="20"/>
                <w:szCs w:val="20"/>
              </w:rPr>
            </w:pPr>
            <w:r w:rsidRPr="00EC3ED3">
              <w:rPr>
                <w:rFonts w:ascii="Arima" w:hAnsi="Arima" w:cs="Arima"/>
                <w:sz w:val="20"/>
                <w:szCs w:val="20"/>
              </w:rPr>
              <w:t xml:space="preserve">Total Budget </w:t>
            </w:r>
          </w:p>
        </w:tc>
        <w:tc>
          <w:tcPr>
            <w:tcW w:w="1471" w:type="pct"/>
            <w:shd w:val="clear" w:color="auto" w:fill="EBFFFF"/>
            <w:vAlign w:val="bottom"/>
          </w:tcPr>
          <w:p w14:paraId="353D9DF9" w14:textId="2AFDDE2B" w:rsidR="00E220A7" w:rsidRPr="00EC3ED3" w:rsidRDefault="00E220A7" w:rsidP="004143C2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13" w:type="pct"/>
            <w:vAlign w:val="bottom"/>
          </w:tcPr>
          <w:p w14:paraId="17E21D0C" w14:textId="77777777" w:rsidR="00E220A7" w:rsidRPr="00EC3ED3" w:rsidRDefault="00E220A7" w:rsidP="004143C2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050" w:type="pct"/>
            <w:vAlign w:val="bottom"/>
          </w:tcPr>
          <w:p w14:paraId="588102B1" w14:textId="5D6DD1A4" w:rsidR="00E220A7" w:rsidRPr="00EC3ED3" w:rsidRDefault="00E220A7" w:rsidP="004143C2">
            <w:pPr>
              <w:rPr>
                <w:rFonts w:ascii="Arima" w:hAnsi="Arima" w:cs="Arima"/>
                <w:sz w:val="20"/>
                <w:szCs w:val="20"/>
              </w:rPr>
            </w:pPr>
            <w:r w:rsidRPr="00EC3ED3">
              <w:rPr>
                <w:rFonts w:ascii="Arima" w:hAnsi="Arima" w:cs="Arima"/>
                <w:sz w:val="20"/>
                <w:szCs w:val="20"/>
              </w:rPr>
              <w:t xml:space="preserve">Total Difference </w:t>
            </w:r>
          </w:p>
        </w:tc>
        <w:tc>
          <w:tcPr>
            <w:tcW w:w="1291" w:type="pct"/>
            <w:shd w:val="clear" w:color="auto" w:fill="EBFFFF"/>
            <w:vAlign w:val="bottom"/>
          </w:tcPr>
          <w:p w14:paraId="68511604" w14:textId="5A787ABB" w:rsidR="00E220A7" w:rsidRPr="00EC3ED3" w:rsidRDefault="00E220A7" w:rsidP="004143C2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00A168BA" w14:textId="625ED077" w:rsidR="004143C2" w:rsidRDefault="004143C2">
      <w:pPr>
        <w:rPr>
          <w:rFonts w:ascii="Arima" w:hAnsi="Arima" w:cs="Arima"/>
          <w:sz w:val="16"/>
          <w:szCs w:val="16"/>
        </w:rPr>
      </w:pPr>
    </w:p>
    <w:p w14:paraId="3DF50731" w14:textId="7E7DF265" w:rsidR="00F23021" w:rsidRDefault="00F23021">
      <w:pPr>
        <w:rPr>
          <w:rFonts w:ascii="Arima" w:hAnsi="Arima" w:cs="Arima"/>
          <w:sz w:val="16"/>
          <w:szCs w:val="16"/>
        </w:rPr>
      </w:pPr>
      <w:r>
        <w:rPr>
          <w:rFonts w:ascii="Arima" w:hAnsi="Arima" w:cs="Arima"/>
          <w:sz w:val="16"/>
          <w:szCs w:val="16"/>
        </w:rPr>
        <w:br w:type="page"/>
      </w:r>
    </w:p>
    <w:p w14:paraId="40C9045A" w14:textId="77777777" w:rsidR="00B711E5" w:rsidRDefault="00B711E5">
      <w:pPr>
        <w:rPr>
          <w:rFonts w:ascii="Arima" w:hAnsi="Arima" w:cs="Arima"/>
          <w:sz w:val="16"/>
          <w:szCs w:val="16"/>
        </w:rPr>
      </w:pPr>
    </w:p>
    <w:p w14:paraId="1EB77603" w14:textId="77777777" w:rsidR="00F23021" w:rsidRDefault="00F23021">
      <w:pPr>
        <w:rPr>
          <w:rFonts w:ascii="Arima" w:hAnsi="Arima" w:cs="Arima"/>
          <w:sz w:val="16"/>
          <w:szCs w:val="16"/>
        </w:rPr>
      </w:pPr>
    </w:p>
    <w:p w14:paraId="7F7460CA" w14:textId="77777777" w:rsidR="00F23021" w:rsidRDefault="00F23021">
      <w:pPr>
        <w:rPr>
          <w:rFonts w:ascii="Arima" w:hAnsi="Arima" w:cs="Arima"/>
          <w:sz w:val="16"/>
          <w:szCs w:val="16"/>
        </w:rPr>
      </w:pPr>
    </w:p>
    <w:p w14:paraId="31FBD788" w14:textId="481CF5F6" w:rsidR="00B711E5" w:rsidRDefault="00B711E5">
      <w:pPr>
        <w:rPr>
          <w:rFonts w:ascii="Arima" w:hAnsi="Arima" w:cs="Arima"/>
          <w:sz w:val="16"/>
          <w:szCs w:val="16"/>
        </w:rPr>
      </w:pPr>
    </w:p>
    <w:p w14:paraId="792B0E86" w14:textId="77777777" w:rsidR="00B711E5" w:rsidRDefault="00B711E5">
      <w:pPr>
        <w:rPr>
          <w:rFonts w:ascii="Arima" w:hAnsi="Arima" w:cs="Arima"/>
          <w:sz w:val="16"/>
          <w:szCs w:val="16"/>
        </w:rPr>
      </w:pPr>
    </w:p>
    <w:p w14:paraId="22DE1527" w14:textId="77777777" w:rsidR="00B711E5" w:rsidRPr="00B711E5" w:rsidRDefault="00B711E5" w:rsidP="00B711E5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>Designed by:</w:t>
      </w:r>
    </w:p>
    <w:p w14:paraId="3CDE4153" w14:textId="77777777" w:rsidR="00B711E5" w:rsidRPr="00B711E5" w:rsidRDefault="00B711E5" w:rsidP="00B711E5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noProof/>
          <w:kern w:val="3"/>
          <w14:ligatures w14:val="none"/>
        </w:rPr>
        <w:drawing>
          <wp:inline distT="0" distB="0" distL="0" distR="0" wp14:anchorId="13409540" wp14:editId="2FAA7ACA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57CE3EC" w14:textId="77777777" w:rsidR="00B711E5" w:rsidRPr="00B711E5" w:rsidRDefault="00B711E5" w:rsidP="00B711E5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 xml:space="preserve">© </w:t>
      </w:r>
      <w:r w:rsidRPr="00B711E5">
        <w:rPr>
          <w:rFonts w:ascii="AvenirNext LT Pro Regular" w:eastAsia="Avenir" w:hAnsi="AvenirNext LT Pro Regular" w:cs="Avenir"/>
          <w:color w:val="0000FF"/>
          <w:kern w:val="3"/>
          <w:u w:val="single"/>
          <w14:ligatures w14:val="none"/>
        </w:rPr>
        <w:t>WordTemplatesOnline.net</w:t>
      </w: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 xml:space="preserve"> All Rights Reserved.</w:t>
      </w:r>
    </w:p>
    <w:p w14:paraId="3AF34D02" w14:textId="5976FB04" w:rsidR="00B711E5" w:rsidRPr="00EC3ED3" w:rsidRDefault="00B711E5">
      <w:pPr>
        <w:rPr>
          <w:rFonts w:ascii="Arima" w:hAnsi="Arima" w:cs="Arima"/>
          <w:sz w:val="16"/>
          <w:szCs w:val="16"/>
        </w:rPr>
      </w:pPr>
    </w:p>
    <w:sectPr w:rsidR="00B711E5" w:rsidRPr="00EC3ED3" w:rsidSect="002F5668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82221" w14:textId="77777777" w:rsidR="00541DB4" w:rsidRDefault="00541DB4" w:rsidP="00F71E1E">
      <w:pPr>
        <w:spacing w:after="0" w:line="240" w:lineRule="auto"/>
      </w:pPr>
      <w:r>
        <w:separator/>
      </w:r>
    </w:p>
  </w:endnote>
  <w:endnote w:type="continuationSeparator" w:id="0">
    <w:p w14:paraId="0B7A20D2" w14:textId="77777777" w:rsidR="00541DB4" w:rsidRDefault="00541DB4" w:rsidP="00F71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3861F" w14:textId="5127DF1B" w:rsidR="00F71E1E" w:rsidRPr="00F71E1E" w:rsidRDefault="00F71E1E" w:rsidP="00F71E1E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DF806" w14:textId="77777777" w:rsidR="00541DB4" w:rsidRDefault="00541DB4" w:rsidP="00F71E1E">
      <w:pPr>
        <w:spacing w:after="0" w:line="240" w:lineRule="auto"/>
      </w:pPr>
      <w:r>
        <w:separator/>
      </w:r>
    </w:p>
  </w:footnote>
  <w:footnote w:type="continuationSeparator" w:id="0">
    <w:p w14:paraId="624EC400" w14:textId="77777777" w:rsidR="00541DB4" w:rsidRDefault="00541DB4" w:rsidP="00F71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6E409" w14:textId="1A330C57" w:rsidR="0067706B" w:rsidRDefault="0067706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36D1A82" wp14:editId="683D4500">
              <wp:simplePos x="0" y="0"/>
              <wp:positionH relativeFrom="column">
                <wp:posOffset>-647700</wp:posOffset>
              </wp:positionH>
              <wp:positionV relativeFrom="page">
                <wp:posOffset>-279400</wp:posOffset>
              </wp:positionV>
              <wp:extent cx="8578850" cy="12292965"/>
              <wp:effectExtent l="0" t="0" r="0" b="0"/>
              <wp:wrapNone/>
              <wp:docPr id="209370348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8850" cy="12292965"/>
                        <a:chOff x="0" y="0"/>
                        <a:chExt cx="8578850" cy="12292965"/>
                      </a:xfrm>
                    </wpg:grpSpPr>
                    <wpg:grpSp>
                      <wpg:cNvPr id="1328728853" name="Group 3"/>
                      <wpg:cNvGrpSpPr/>
                      <wpg:grpSpPr>
                        <a:xfrm>
                          <a:off x="165100" y="254000"/>
                          <a:ext cx="8413750" cy="12038965"/>
                          <a:chOff x="0" y="0"/>
                          <a:chExt cx="8413750" cy="12038965"/>
                        </a:xfrm>
                      </wpg:grpSpPr>
                      <wpg:grpSp>
                        <wpg:cNvPr id="1969492929" name="Group 1"/>
                        <wpg:cNvGrpSpPr/>
                        <wpg:grpSpPr>
                          <a:xfrm>
                            <a:off x="0" y="8756650"/>
                            <a:ext cx="8413750" cy="3282315"/>
                            <a:chOff x="0" y="0"/>
                            <a:chExt cx="8413750" cy="3282315"/>
                          </a:xfrm>
                        </wpg:grpSpPr>
                        <pic:pic xmlns:pic="http://schemas.openxmlformats.org/drawingml/2006/picture">
                          <pic:nvPicPr>
                            <pic:cNvPr id="1741363521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>
                              <a:extLst>
                                <a:ext uri="{96DAC541-7B7A-43D3-8B79-37D633B846F1}">
                                  <asvg:svgBlip xmlns:asvg="http://schemas.microsoft.com/office/drawing/2016/SVG/main" r:embed="rId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0" y="146050"/>
                              <a:ext cx="2990850" cy="31362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90216733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>
                              <a:extLst>
                                <a:ext uri="{96DAC541-7B7A-43D3-8B79-37D633B846F1}">
                                  <asvg:svgBlip xmlns:asvg="http://schemas.microsoft.com/office/drawing/2016/SVG/main" r:embed="rId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422900" y="69850"/>
                              <a:ext cx="2990850" cy="31362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756872493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96DAC541-7B7A-43D3-8B79-37D633B846F1}">
                                  <asvg:svgBlip xmlns:asvg="http://schemas.microsoft.com/office/drawing/2016/SVG/main" r:embed="rId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1004008">
                              <a:off x="5092700" y="228600"/>
                              <a:ext cx="838200" cy="13239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51114784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96DAC541-7B7A-43D3-8B79-37D633B846F1}">
                                  <asvg:svgBlip xmlns:asvg="http://schemas.microsoft.com/office/drawing/2016/SVG/main" r:embed="rId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0595992" flipH="1">
                              <a:off x="2114550" y="0"/>
                              <a:ext cx="838200" cy="13239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7574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96DAC541-7B7A-43D3-8B79-37D633B846F1}">
                                  <asvg:svgBlip xmlns:asvg="http://schemas.microsoft.com/office/drawing/2016/SVG/main" r:embed="rId6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20443511">
                              <a:off x="3308350" y="184150"/>
                              <a:ext cx="1534795" cy="162242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763625003" name="Rectangle 2"/>
                        <wps:cNvSpPr/>
                        <wps:spPr>
                          <a:xfrm>
                            <a:off x="0" y="0"/>
                            <a:ext cx="8001000" cy="406400"/>
                          </a:xfrm>
                          <a:prstGeom prst="rect">
                            <a:avLst/>
                          </a:prstGeom>
                          <a:solidFill>
                            <a:srgbClr val="0E707B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998373505" name="Graphic 1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150100" y="76200"/>
                          <a:ext cx="1196975" cy="723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47662171" name="Graphic 1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196975" cy="7239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078F6A0" id="Group 4" o:spid="_x0000_s1026" style="position:absolute;margin-left:-51pt;margin-top:-22pt;width:675.5pt;height:967.95pt;z-index:251664384;mso-position-vertical-relative:page" coordsize="85788,12292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">
              <v:group id="Group 3" o:spid="_x0000_s1027" style="position:absolute;left:1651;top:2540;width:84137;height:120389" coordsize="84137,120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">
                <v:group id="Group 1" o:spid="_x0000_s1028" style="position:absolute;top:87566;width:84137;height:32823" coordsize="84137,32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1" o:spid="_x0000_s1029" type="#_x0000_t75" style="position:absolute;top:1460;width:29908;height:3136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">
                    <v:imagedata r:id="rId9" o:title=""/>
                  </v:shape>
                  <v:shape id="Graphic 1" o:spid="_x0000_s1030" type="#_x0000_t75" style="position:absolute;left:54229;top:698;width:29908;height:31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">
                    <v:imagedata r:id="rId9" o:title=""/>
                  </v:shape>
                  <v:shape id="Graphic 1" o:spid="_x0000_s1031" type="#_x0000_t75" style="position:absolute;left:50927;top:2286;width:8382;height:13239;rotation:-11573649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">
                    <v:imagedata r:id="rId10" o:title=""/>
                  </v:shape>
                  <v:shape id="Graphic 1" o:spid="_x0000_s1032" type="#_x0000_t75" style="position:absolute;left:21145;width:8382;height:13239;rotation:-11573649fd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">
                    <v:imagedata r:id="rId10" o:title=""/>
                  </v:shape>
                  <v:shape id="Graphic 1" o:spid="_x0000_s1033" type="#_x0000_t75" style="position:absolute;left:33083;top:1841;width:15348;height:16224;rotation:-126319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">
                    <v:imagedata r:id="rId11" o:title=""/>
                  </v:shape>
                </v:group>
                <v:rect id="Rectangle 2" o:spid="_x0000_s1034" style="position:absolute;width:80010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" fillcolor="#0e707b" stroked="f" strokeweight="1.5pt"/>
              </v:group>
              <v:shape id="Graphic 1" o:spid="_x0000_s1035" type="#_x0000_t75" style="position:absolute;left:71501;top:762;width:11969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">
                <v:imagedata r:id="rId12" o:title=""/>
              </v:shape>
              <v:shape id="Graphic 1" o:spid="_x0000_s1036" type="#_x0000_t75" style="position:absolute;width:11969;height:723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">
                <v:imagedata r:id="rId13" o:title=""/>
              </v:shape>
              <w10:wrap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AF9"/>
    <w:rsid w:val="00017E01"/>
    <w:rsid w:val="000D1548"/>
    <w:rsid w:val="001E569D"/>
    <w:rsid w:val="002F5668"/>
    <w:rsid w:val="003D729A"/>
    <w:rsid w:val="003E50DC"/>
    <w:rsid w:val="004143C2"/>
    <w:rsid w:val="00541DB4"/>
    <w:rsid w:val="00595629"/>
    <w:rsid w:val="005F75B9"/>
    <w:rsid w:val="0067706B"/>
    <w:rsid w:val="00783295"/>
    <w:rsid w:val="007F4AF9"/>
    <w:rsid w:val="008160A0"/>
    <w:rsid w:val="00A0109E"/>
    <w:rsid w:val="00B711E5"/>
    <w:rsid w:val="00BE18B2"/>
    <w:rsid w:val="00BF2393"/>
    <w:rsid w:val="00D016D9"/>
    <w:rsid w:val="00E220A7"/>
    <w:rsid w:val="00EC3ED3"/>
    <w:rsid w:val="00EE5A69"/>
    <w:rsid w:val="00F23021"/>
    <w:rsid w:val="00F7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B6D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5B9"/>
  </w:style>
  <w:style w:type="paragraph" w:styleId="Heading1">
    <w:name w:val="heading 1"/>
    <w:basedOn w:val="Normal"/>
    <w:next w:val="Normal"/>
    <w:link w:val="Heading1Char"/>
    <w:uiPriority w:val="9"/>
    <w:qFormat/>
    <w:rsid w:val="007F4A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4A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4A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4A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4A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A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A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A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A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A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4A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4A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4A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4A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A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A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A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A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4A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4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A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4A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4A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4A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4A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4A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A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A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4AF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F4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1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E1E"/>
  </w:style>
  <w:style w:type="paragraph" w:styleId="Footer">
    <w:name w:val="footer"/>
    <w:basedOn w:val="Normal"/>
    <w:link w:val="FooterChar"/>
    <w:uiPriority w:val="99"/>
    <w:unhideWhenUsed/>
    <w:rsid w:val="00F71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sv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image" Target="media/image7.sv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sv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Wedding Budget Template-06-86exu1f4h-09</Template>
  <TotalTime>1</TotalTime>
  <Pages>2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2</cp:revision>
  <dcterms:created xsi:type="dcterms:W3CDTF">2026-06-19T12:48:00Z</dcterms:created>
  <dcterms:modified xsi:type="dcterms:W3CDTF">2026-06-19T12:48:00Z</dcterms:modified>
</cp:coreProperties>
</file>