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712AC" w14:textId="6D9519D6" w:rsidR="00692099" w:rsidRPr="00201B0C" w:rsidRDefault="00692099">
      <w:pPr>
        <w:rPr>
          <w:rFonts w:ascii="Arima" w:hAnsi="Arima" w:cs="Arim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53A43" w:rsidRPr="00201B0C" w14:paraId="052C29FE" w14:textId="77777777" w:rsidTr="000D6491">
        <w:tc>
          <w:tcPr>
            <w:tcW w:w="10790" w:type="dxa"/>
          </w:tcPr>
          <w:p w14:paraId="6DE855B0" w14:textId="2DB717FA" w:rsidR="00553A43" w:rsidRPr="00201B0C" w:rsidRDefault="00C8219C" w:rsidP="00553A43">
            <w:pPr>
              <w:jc w:val="center"/>
              <w:rPr>
                <w:rFonts w:ascii="Arima" w:hAnsi="Arima" w:cs="Arima"/>
                <w:b/>
                <w:bCs/>
                <w:sz w:val="96"/>
                <w:szCs w:val="96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2BAA8569" w14:textId="168B4F45" w:rsidR="00692099" w:rsidRPr="00201B0C" w:rsidRDefault="00692099" w:rsidP="00692099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53A43" w:rsidRPr="00201B0C" w14:paraId="6A521BCD" w14:textId="77777777" w:rsidTr="000D6491">
        <w:tc>
          <w:tcPr>
            <w:tcW w:w="10790" w:type="dxa"/>
          </w:tcPr>
          <w:p w14:paraId="5DD25D4C" w14:textId="2D2B3BA1" w:rsidR="00553A43" w:rsidRPr="00201B0C" w:rsidRDefault="00553A43" w:rsidP="00553A43">
            <w:pPr>
              <w:jc w:val="center"/>
              <w:rPr>
                <w:rFonts w:ascii="Arima" w:hAnsi="Arima" w:cs="Arima"/>
              </w:rPr>
            </w:pPr>
            <w:r w:rsidRPr="00201B0C">
              <w:rPr>
                <w:rFonts w:ascii="Arima" w:hAnsi="Arima" w:cs="Arima"/>
                <w:sz w:val="36"/>
                <w:szCs w:val="36"/>
              </w:rPr>
              <w:t>Write the Initial Letter</w:t>
            </w:r>
          </w:p>
        </w:tc>
      </w:tr>
    </w:tbl>
    <w:p w14:paraId="18FA37EA" w14:textId="7BF36F04" w:rsidR="00692099" w:rsidRPr="00201B0C" w:rsidRDefault="00692099" w:rsidP="00692099">
      <w:pPr>
        <w:rPr>
          <w:rFonts w:ascii="Arima" w:hAnsi="Arima" w:cs="Arima"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53A43" w:rsidRPr="00201B0C" w14:paraId="775429A6" w14:textId="77777777" w:rsidTr="000D6491">
        <w:trPr>
          <w:trHeight w:val="432"/>
        </w:trPr>
        <w:tc>
          <w:tcPr>
            <w:tcW w:w="10790" w:type="dxa"/>
            <w:vAlign w:val="center"/>
          </w:tcPr>
          <w:p w14:paraId="4A353C39" w14:textId="0D077EE2" w:rsidR="00553A43" w:rsidRPr="00201B0C" w:rsidRDefault="00553A43" w:rsidP="00201B0C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14:ligatures w14:val="none"/>
              </w:rPr>
            </w:pPr>
            <w:r w:rsidRPr="00201B0C">
              <w:rPr>
                <w:rFonts w:ascii="Arima" w:eastAsia="Avenir" w:hAnsi="Arima" w:cs="Arima"/>
                <w:kern w:val="3"/>
                <w14:ligatures w14:val="none"/>
              </w:rPr>
              <w:t>Complete the fruit's name by writing the initial letter of each word.</w:t>
            </w:r>
          </w:p>
        </w:tc>
      </w:tr>
    </w:tbl>
    <w:p w14:paraId="2ACF7B64" w14:textId="3196E191" w:rsidR="00553A43" w:rsidRPr="00201B0C" w:rsidRDefault="00553A43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1158"/>
        <w:gridCol w:w="4821"/>
      </w:tblGrid>
      <w:tr w:rsidR="00553A43" w:rsidRPr="00201B0C" w14:paraId="52E9A034" w14:textId="77777777" w:rsidTr="00553A43"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"/>
              <w:gridCol w:w="1530"/>
            </w:tblGrid>
            <w:tr w:rsidR="00553A43" w:rsidRPr="00201B0C" w14:paraId="1AFB9DF0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vAlign w:val="center"/>
                </w:tcPr>
                <w:p w14:paraId="04891BC9" w14:textId="582F3D84" w:rsidR="00553A43" w:rsidRPr="00201B0C" w:rsidRDefault="002B1997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>
                    <w:rPr>
                      <w:rFonts w:ascii="Arima" w:eastAsia="Avenir" w:hAnsi="Arima" w:cs="Arima"/>
                      <w:noProof/>
                      <w:kern w:val="3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81792" behindDoc="1" locked="0" layoutInCell="1" allowOverlap="1" wp14:anchorId="2757E578" wp14:editId="6786D792">
                            <wp:simplePos x="0" y="0"/>
                            <wp:positionH relativeFrom="column">
                              <wp:posOffset>64148</wp:posOffset>
                            </wp:positionH>
                            <wp:positionV relativeFrom="page">
                              <wp:posOffset>60325</wp:posOffset>
                            </wp:positionV>
                            <wp:extent cx="4739005" cy="5550535"/>
                            <wp:effectExtent l="0" t="0" r="4445" b="0"/>
                            <wp:wrapNone/>
                            <wp:docPr id="2058159752" name="Group 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4739005" cy="5550535"/>
                                      <a:chOff x="0" y="0"/>
                                      <a:chExt cx="4739471" cy="5550885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563421079" name="Picture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18661" y="0"/>
                                        <a:ext cx="821055" cy="821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383818209" name="Picture 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769567" y="18661"/>
                                        <a:ext cx="821055" cy="821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687002541" name="Picture 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18661" y="1567543"/>
                                        <a:ext cx="904875" cy="904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23470218" name="Picture 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788229" y="1614196"/>
                                        <a:ext cx="802005" cy="8020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756285035" name="Picture 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3069771"/>
                                        <a:ext cx="914400" cy="914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50826901" name="Picture 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909526" y="3125755"/>
                                        <a:ext cx="829945" cy="8299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364156423" name="Picture 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121298" y="4777273"/>
                                        <a:ext cx="718185" cy="7181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584058731" name="Picture 8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3769567" y="4646645"/>
                                        <a:ext cx="904240" cy="904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4D7CA127" id="Group 9" o:spid="_x0000_s1026" style="position:absolute;margin-left:5.05pt;margin-top:4.75pt;width:373.15pt;height:437.05pt;z-index:-251634688;mso-position-vertical-relative:page" coordsize="47394,55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Picture 1" o:spid="_x0000_s1027" type="#_x0000_t75" style="position:absolute;left:186;width:8211;height:8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">
                              <v:imagedata r:id="rId14" o:title=""/>
                            </v:shape>
                            <v:shape id="Picture 2" o:spid="_x0000_s1028" type="#_x0000_t75" style="position:absolute;left:37695;top:186;width:8211;height:8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">
                              <v:imagedata r:id="rId15" o:title=""/>
                            </v:shape>
                            <v:shape id="Picture 3" o:spid="_x0000_s1029" type="#_x0000_t75" style="position:absolute;left:186;top:15675;width:9049;height:9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">
                              <v:imagedata r:id="rId16" o:title=""/>
                            </v:shape>
                            <v:shape id="Picture 4" o:spid="_x0000_s1030" type="#_x0000_t75" style="position:absolute;left:37882;top:16141;width:8020;height:8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">
                              <v:imagedata r:id="rId17" o:title=""/>
                            </v:shape>
                            <v:shape id="Picture 5" o:spid="_x0000_s1031" type="#_x0000_t75" style="position:absolute;top:30697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">
                              <v:imagedata r:id="rId18" o:title=""/>
                            </v:shape>
                            <v:shape id="Picture 6" o:spid="_x0000_s1032" type="#_x0000_t75" style="position:absolute;left:39095;top:31257;width:8299;height:8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">
                              <v:imagedata r:id="rId19" o:title=""/>
                            </v:shape>
                            <v:shape id="Picture 7" o:spid="_x0000_s1033" type="#_x0000_t75" style="position:absolute;left:1212;top:47772;width:7182;height:7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">
                              <v:imagedata r:id="rId20" o:title=""/>
                            </v:shape>
                            <v:shape id="Picture 8" o:spid="_x0000_s1034" type="#_x0000_t75" style="position:absolute;left:37695;top:46466;width:9043;height:9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">
                              <v:imagedata r:id="rId21" o:title=""/>
                            </v:shape>
                            <w10:wrap anchory="page"/>
                          </v:group>
                        </w:pict>
                      </mc:Fallback>
                    </mc:AlternateContent>
                  </w:r>
                </w:p>
              </w:tc>
            </w:tr>
            <w:tr w:rsidR="00553A43" w:rsidRPr="00201B0C" w14:paraId="2646B96A" w14:textId="77777777" w:rsidTr="00553A43">
              <w:trPr>
                <w:jc w:val="center"/>
              </w:trPr>
              <w:tc>
                <w:tcPr>
                  <w:tcW w:w="445" w:type="dxa"/>
                </w:tcPr>
                <w:p w14:paraId="41E6CCF4" w14:textId="77777777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a.</w:t>
                  </w:r>
                </w:p>
              </w:tc>
              <w:tc>
                <w:tcPr>
                  <w:tcW w:w="1530" w:type="dxa"/>
                </w:tcPr>
                <w:p w14:paraId="4E5176C8" w14:textId="4123E077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____</w:t>
                  </w:r>
                  <w:proofErr w:type="spellStart"/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pple</w:t>
                  </w:r>
                  <w:proofErr w:type="spellEnd"/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 </w:t>
                  </w:r>
                </w:p>
              </w:tc>
            </w:tr>
          </w:tbl>
          <w:p w14:paraId="6F6563CD" w14:textId="7E1F520B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1FB2B2AD" w14:textId="68379993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5"/>
              <w:gridCol w:w="1668"/>
            </w:tblGrid>
            <w:tr w:rsidR="00553A43" w:rsidRPr="00201B0C" w14:paraId="004D0D40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vAlign w:val="center"/>
                </w:tcPr>
                <w:p w14:paraId="097FA0EB" w14:textId="63528131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0E8D0EB7" w14:textId="77777777" w:rsidTr="00553A43">
              <w:trPr>
                <w:jc w:val="center"/>
              </w:trPr>
              <w:tc>
                <w:tcPr>
                  <w:tcW w:w="445" w:type="dxa"/>
                </w:tcPr>
                <w:p w14:paraId="2701F45E" w14:textId="4D3B3DC6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b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530" w:type="dxa"/>
                </w:tcPr>
                <w:p w14:paraId="110882C2" w14:textId="4BF34BD9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2"/>
                      <w:szCs w:val="22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2"/>
                      <w:szCs w:val="22"/>
                      <w14:ligatures w14:val="none"/>
                    </w:rPr>
                    <w:t>____</w:t>
                  </w:r>
                  <w:proofErr w:type="spellStart"/>
                  <w:r w:rsidR="000D6491" w:rsidRPr="00315A38">
                    <w:rPr>
                      <w:rFonts w:ascii="Arima" w:eastAsia="Avenir" w:hAnsi="Arima" w:cs="Arima"/>
                      <w:kern w:val="3"/>
                      <w:sz w:val="22"/>
                      <w:szCs w:val="22"/>
                      <w14:ligatures w14:val="none"/>
                    </w:rPr>
                    <w:t>trawberry</w:t>
                  </w:r>
                  <w:proofErr w:type="spellEnd"/>
                  <w:r w:rsidR="000D6491" w:rsidRPr="00315A38">
                    <w:rPr>
                      <w:rFonts w:ascii="Arima" w:eastAsia="Avenir" w:hAnsi="Arima" w:cs="Arima"/>
                      <w:kern w:val="3"/>
                      <w:sz w:val="22"/>
                      <w:szCs w:val="22"/>
                      <w14:ligatures w14:val="none"/>
                    </w:rPr>
                    <w:t xml:space="preserve"> </w:t>
                  </w:r>
                  <w:r w:rsidRPr="00315A38">
                    <w:rPr>
                      <w:rFonts w:ascii="Arima" w:eastAsia="Avenir" w:hAnsi="Arima" w:cs="Arima"/>
                      <w:kern w:val="3"/>
                      <w:sz w:val="22"/>
                      <w:szCs w:val="22"/>
                      <w14:ligatures w14:val="none"/>
                    </w:rPr>
                    <w:t xml:space="preserve"> </w:t>
                  </w:r>
                </w:p>
              </w:tc>
            </w:tr>
          </w:tbl>
          <w:p w14:paraId="257D4C6C" w14:textId="6D9842A4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53A43" w:rsidRPr="00201B0C" w14:paraId="1788094D" w14:textId="77777777" w:rsidTr="00553A43">
        <w:trPr>
          <w:trHeight w:val="576"/>
        </w:trPr>
        <w:tc>
          <w:tcPr>
            <w:tcW w:w="2232" w:type="pct"/>
          </w:tcPr>
          <w:p w14:paraId="67B3C3FA" w14:textId="1D943084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76724CE5" w14:textId="68D3E277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p w14:paraId="19FCEFCB" w14:textId="3E0E5A2E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53A43" w:rsidRPr="00201B0C" w14:paraId="3DE91BE2" w14:textId="77777777" w:rsidTr="00553A43"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5"/>
              <w:gridCol w:w="1530"/>
            </w:tblGrid>
            <w:tr w:rsidR="00553A43" w:rsidRPr="00201B0C" w14:paraId="35E52048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vAlign w:val="center"/>
                </w:tcPr>
                <w:p w14:paraId="2BF6CB61" w14:textId="0DD3C95B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1D9B0120" w14:textId="77777777" w:rsidTr="00553A43">
              <w:trPr>
                <w:jc w:val="center"/>
              </w:trPr>
              <w:tc>
                <w:tcPr>
                  <w:tcW w:w="445" w:type="dxa"/>
                </w:tcPr>
                <w:p w14:paraId="32142E0B" w14:textId="2E4DB190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c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530" w:type="dxa"/>
                </w:tcPr>
                <w:p w14:paraId="4B372533" w14:textId="78A1B21D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____</w:t>
                  </w:r>
                  <w:proofErr w:type="spellStart"/>
                  <w:r w:rsidR="00201B0C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ango</w:t>
                  </w:r>
                  <w:proofErr w:type="spellEnd"/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 </w:t>
                  </w:r>
                </w:p>
              </w:tc>
            </w:tr>
          </w:tbl>
          <w:p w14:paraId="58D99E8C" w14:textId="4AE1E9CB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2FA436F4" w14:textId="3492DEDA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1820"/>
            </w:tblGrid>
            <w:tr w:rsidR="00553A43" w:rsidRPr="00201B0C" w14:paraId="29D3D901" w14:textId="77777777" w:rsidTr="00C8219C">
              <w:trPr>
                <w:trHeight w:val="144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14:paraId="59519527" w14:textId="297ED85A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2EA8FADD" w14:textId="77777777" w:rsidTr="00C8219C">
              <w:trPr>
                <w:jc w:val="center"/>
              </w:trPr>
              <w:tc>
                <w:tcPr>
                  <w:tcW w:w="326" w:type="dxa"/>
                </w:tcPr>
                <w:p w14:paraId="3F38BB0D" w14:textId="2BA73C42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d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820" w:type="dxa"/>
                </w:tcPr>
                <w:p w14:paraId="7E6CCAB2" w14:textId="376E2AEB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</w:t>
                  </w:r>
                  <w:proofErr w:type="spellStart"/>
                  <w:r w:rsidR="00201B0C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atermelon</w:t>
                  </w:r>
                  <w:proofErr w:type="spellEnd"/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 </w:t>
                  </w:r>
                </w:p>
              </w:tc>
            </w:tr>
          </w:tbl>
          <w:p w14:paraId="49DCFD2A" w14:textId="20EF8CA0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53A43" w:rsidRPr="00201B0C" w14:paraId="5B7FAC00" w14:textId="77777777" w:rsidTr="00553A43">
        <w:trPr>
          <w:trHeight w:val="576"/>
        </w:trPr>
        <w:tc>
          <w:tcPr>
            <w:tcW w:w="2232" w:type="pct"/>
          </w:tcPr>
          <w:p w14:paraId="32DF8EF6" w14:textId="3CE9121B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457C2F62" w14:textId="6259B39C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p w14:paraId="4832AF66" w14:textId="23C7AEE8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53A43" w:rsidRPr="00201B0C" w14:paraId="71F7E4F2" w14:textId="77777777" w:rsidTr="00553A43"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45"/>
              <w:gridCol w:w="1554"/>
            </w:tblGrid>
            <w:tr w:rsidR="00553A43" w:rsidRPr="00201B0C" w14:paraId="22FA209F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967458" w14:textId="1ACABFE2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29FFB508" w14:textId="77777777" w:rsidTr="00553A43">
              <w:trPr>
                <w:jc w:val="center"/>
              </w:trPr>
              <w:tc>
                <w:tcPr>
                  <w:tcW w:w="4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246A1" w14:textId="52DAB6D3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e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C8AA4" w14:textId="35FAC0E5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____</w:t>
                  </w:r>
                  <w:r w:rsidR="00201B0C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ananas</w:t>
                  </w:r>
                </w:p>
              </w:tc>
            </w:tr>
          </w:tbl>
          <w:p w14:paraId="4BF674EF" w14:textId="77777777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48F0D51B" w14:textId="2AD7747D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45"/>
              <w:gridCol w:w="1530"/>
            </w:tblGrid>
            <w:tr w:rsidR="00553A43" w:rsidRPr="00201B0C" w14:paraId="24F0EF57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86C99A" w14:textId="3D42543F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3C839833" w14:textId="77777777" w:rsidTr="00553A43">
              <w:trPr>
                <w:jc w:val="center"/>
              </w:trPr>
              <w:tc>
                <w:tcPr>
                  <w:tcW w:w="4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AA0A4" w14:textId="22F1AD16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f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18AB7" w14:textId="2D213F16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____</w:t>
                  </w:r>
                  <w:r w:rsidR="00201B0C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rapes </w:t>
                  </w: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 </w:t>
                  </w:r>
                </w:p>
              </w:tc>
            </w:tr>
          </w:tbl>
          <w:p w14:paraId="5A2C564E" w14:textId="2E09924C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53A43" w:rsidRPr="00201B0C" w14:paraId="7F18B7E9" w14:textId="77777777" w:rsidTr="00553A43">
        <w:trPr>
          <w:trHeight w:val="576"/>
        </w:trPr>
        <w:tc>
          <w:tcPr>
            <w:tcW w:w="2232" w:type="pct"/>
          </w:tcPr>
          <w:p w14:paraId="4E17065C" w14:textId="0BF28A4B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645BC75E" w14:textId="790F0DD0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p w14:paraId="2FFC5A16" w14:textId="100500BC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53A43" w:rsidRPr="00201B0C" w14:paraId="0D0A2237" w14:textId="77777777" w:rsidTr="00553A43"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5"/>
              <w:gridCol w:w="1530"/>
            </w:tblGrid>
            <w:tr w:rsidR="00553A43" w:rsidRPr="00201B0C" w14:paraId="1A21AE6C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vAlign w:val="center"/>
                </w:tcPr>
                <w:p w14:paraId="6D9C2418" w14:textId="09D3725B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6EAEAA27" w14:textId="77777777" w:rsidTr="00553A43">
              <w:trPr>
                <w:jc w:val="center"/>
              </w:trPr>
              <w:tc>
                <w:tcPr>
                  <w:tcW w:w="445" w:type="dxa"/>
                </w:tcPr>
                <w:p w14:paraId="192D28E6" w14:textId="42084553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g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530" w:type="dxa"/>
                </w:tcPr>
                <w:p w14:paraId="7486B3DA" w14:textId="4DF3B513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____</w:t>
                  </w:r>
                  <w:r w:rsidR="00201B0C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range </w:t>
                  </w:r>
                </w:p>
              </w:tc>
            </w:tr>
          </w:tbl>
          <w:p w14:paraId="581D1386" w14:textId="77777777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36" w:type="pct"/>
          </w:tcPr>
          <w:p w14:paraId="6E82EC4B" w14:textId="49764777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2232" w:type="pct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9"/>
              <w:gridCol w:w="1530"/>
            </w:tblGrid>
            <w:tr w:rsidR="00553A43" w:rsidRPr="00201B0C" w14:paraId="5D9B6B02" w14:textId="77777777" w:rsidTr="00201B0C">
              <w:trPr>
                <w:trHeight w:val="1440"/>
                <w:jc w:val="center"/>
              </w:trPr>
              <w:tc>
                <w:tcPr>
                  <w:tcW w:w="1975" w:type="dxa"/>
                  <w:gridSpan w:val="2"/>
                  <w:vAlign w:val="center"/>
                </w:tcPr>
                <w:p w14:paraId="21CD5750" w14:textId="44B407C9" w:rsidR="00553A43" w:rsidRPr="00201B0C" w:rsidRDefault="00553A43" w:rsidP="00201B0C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</w:p>
              </w:tc>
            </w:tr>
            <w:tr w:rsidR="00553A43" w:rsidRPr="00201B0C" w14:paraId="212B1A76" w14:textId="77777777" w:rsidTr="00553A43">
              <w:trPr>
                <w:jc w:val="center"/>
              </w:trPr>
              <w:tc>
                <w:tcPr>
                  <w:tcW w:w="445" w:type="dxa"/>
                </w:tcPr>
                <w:p w14:paraId="2E65087D" w14:textId="1F859808" w:rsidR="00553A43" w:rsidRPr="00315A38" w:rsidRDefault="00201B0C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h</w:t>
                  </w:r>
                  <w:r w:rsidR="00553A43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.</w:t>
                  </w:r>
                </w:p>
              </w:tc>
              <w:tc>
                <w:tcPr>
                  <w:tcW w:w="1530" w:type="dxa"/>
                </w:tcPr>
                <w:p w14:paraId="7503784D" w14:textId="03788C24" w:rsidR="00553A43" w:rsidRPr="00315A38" w:rsidRDefault="00553A43" w:rsidP="00553A43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</w:pP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____</w:t>
                  </w:r>
                  <w:r w:rsidR="00201B0C"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>ear</w:t>
                  </w:r>
                  <w:r w:rsidRPr="00315A38">
                    <w:rPr>
                      <w:rFonts w:ascii="Arima" w:eastAsia="Avenir" w:hAnsi="Arima" w:cs="Arima"/>
                      <w:kern w:val="3"/>
                      <w:sz w:val="28"/>
                      <w:szCs w:val="28"/>
                      <w14:ligatures w14:val="none"/>
                    </w:rPr>
                    <w:t xml:space="preserve"> </w:t>
                  </w:r>
                </w:p>
              </w:tc>
            </w:tr>
          </w:tbl>
          <w:p w14:paraId="2FAFF9AD" w14:textId="38ACBC10" w:rsidR="00553A43" w:rsidRPr="00201B0C" w:rsidRDefault="00553A43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</w:tbl>
    <w:p w14:paraId="311A1ABD" w14:textId="77777777" w:rsidR="002B4D51" w:rsidRPr="00201B0C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C64BC28" w14:textId="77777777" w:rsidR="002B4D51" w:rsidRPr="00201B0C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5C5711A1" w14:textId="77777777" w:rsidR="002B4D51" w:rsidRPr="00201B0C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6CEC4368" w14:textId="77777777" w:rsidR="002B4D51" w:rsidRPr="00201B0C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7E50F30" w14:textId="77777777" w:rsidR="002B4D51" w:rsidRPr="00201B0C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C85691A" w14:textId="77777777" w:rsidR="002B4D51" w:rsidRPr="00201B0C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201B0C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201B0C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201B0C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201B0C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201B0C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201B0C">
        <w:rPr>
          <w:rFonts w:ascii="Arima" w:eastAsia="Avenir" w:hAnsi="Arima" w:cs="Arima"/>
          <w:kern w:val="3"/>
          <w14:ligatures w14:val="none"/>
        </w:rPr>
        <w:t xml:space="preserve">© </w:t>
      </w:r>
      <w:r w:rsidRPr="00201B0C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201B0C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201B0C" w:rsidRDefault="00692099" w:rsidP="00692099">
      <w:pPr>
        <w:rPr>
          <w:rFonts w:ascii="Arima" w:hAnsi="Arima" w:cs="Arima"/>
        </w:rPr>
      </w:pPr>
    </w:p>
    <w:sectPr w:rsidR="00692099" w:rsidRPr="00201B0C" w:rsidSect="00411B65">
      <w:headerReference w:type="default" r:id="rId23"/>
      <w:footerReference w:type="default" r:id="rId2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50F05" w14:textId="77777777" w:rsidR="006503C0" w:rsidRDefault="006503C0" w:rsidP="00692099">
      <w:pPr>
        <w:spacing w:after="0" w:line="240" w:lineRule="auto"/>
      </w:pPr>
      <w:r>
        <w:separator/>
      </w:r>
    </w:p>
  </w:endnote>
  <w:endnote w:type="continuationSeparator" w:id="0">
    <w:p w14:paraId="15D5D1DB" w14:textId="77777777" w:rsidR="006503C0" w:rsidRDefault="006503C0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2C6614A-1D20-405B-A308-E8C477A92D24}"/>
    <w:embedBold r:id="rId2" w:fontKey="{51CA69CE-935C-4A21-96B7-6E1CF49848DF}"/>
    <w:embedItalic r:id="rId3" w:fontKey="{4C50F049-472A-467D-B4D6-07E525E515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E2E45AA1-F232-41A9-B552-D5E1D6FB65EB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5" w:fontKey="{258D33AE-5B49-49A3-9749-2AC183AF73FF}"/>
    <w:embedBold r:id="rId6" w:fontKey="{998362F8-AFD2-498F-A64E-377FB21FED7D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7" w:fontKey="{08BDE7D9-63EB-4962-BC34-7CA51BCAD4F6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38D060A7-0F5C-4C8F-9E4D-5C5D3B1523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9AAC4" w14:textId="77777777" w:rsidR="006503C0" w:rsidRDefault="006503C0" w:rsidP="00692099">
      <w:pPr>
        <w:spacing w:after="0" w:line="240" w:lineRule="auto"/>
      </w:pPr>
      <w:r>
        <w:separator/>
      </w:r>
    </w:p>
  </w:footnote>
  <w:footnote w:type="continuationSeparator" w:id="0">
    <w:p w14:paraId="7A2A6B77" w14:textId="77777777" w:rsidR="006503C0" w:rsidRDefault="006503C0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3C9EF51C" w:rsidR="002B4D51" w:rsidRDefault="00F55D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92E17A7" wp14:editId="20B75397">
          <wp:simplePos x="0" y="0"/>
          <wp:positionH relativeFrom="column">
            <wp:posOffset>-488315</wp:posOffset>
          </wp:positionH>
          <wp:positionV relativeFrom="page">
            <wp:posOffset>-92819</wp:posOffset>
          </wp:positionV>
          <wp:extent cx="7803931" cy="10215880"/>
          <wp:effectExtent l="0" t="0" r="6985" b="0"/>
          <wp:wrapNone/>
          <wp:docPr id="143058733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587331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3931" cy="10215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85D68"/>
    <w:rsid w:val="000D6491"/>
    <w:rsid w:val="001704B6"/>
    <w:rsid w:val="00201B0C"/>
    <w:rsid w:val="00217D13"/>
    <w:rsid w:val="002B1997"/>
    <w:rsid w:val="002B4D51"/>
    <w:rsid w:val="00315A38"/>
    <w:rsid w:val="00411B65"/>
    <w:rsid w:val="00553A43"/>
    <w:rsid w:val="00641A03"/>
    <w:rsid w:val="006503C0"/>
    <w:rsid w:val="00692099"/>
    <w:rsid w:val="00720BA6"/>
    <w:rsid w:val="00745024"/>
    <w:rsid w:val="008471E4"/>
    <w:rsid w:val="00944D96"/>
    <w:rsid w:val="00973F08"/>
    <w:rsid w:val="00B26B40"/>
    <w:rsid w:val="00C8219C"/>
    <w:rsid w:val="00DA7F0C"/>
    <w:rsid w:val="00EA5818"/>
    <w:rsid w:val="00F02265"/>
    <w:rsid w:val="00F5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A43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553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svg"/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Worksheet Template-06-86ey021n4-06</Template>
  <TotalTime>0</TotalTime>
  <Pages>2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</cp:revision>
  <dcterms:created xsi:type="dcterms:W3CDTF">2026-06-28T06:10:00Z</dcterms:created>
  <dcterms:modified xsi:type="dcterms:W3CDTF">2026-06-28T06:10:00Z</dcterms:modified>
</cp:coreProperties>
</file>