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8292" w14:textId="77777777" w:rsidR="002B232D" w:rsidRPr="002B232D" w:rsidRDefault="002B232D">
      <w:pPr>
        <w:rPr>
          <w:sz w:val="12"/>
          <w:szCs w:val="1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43E526C4" w14:textId="77777777" w:rsidTr="00B87422">
        <w:trPr>
          <w:jc w:val="center"/>
        </w:trPr>
        <w:tc>
          <w:tcPr>
            <w:tcW w:w="10790" w:type="dxa"/>
          </w:tcPr>
          <w:p w14:paraId="5980F934" w14:textId="614CEE86" w:rsidR="00DD1F24" w:rsidRPr="002B232D" w:rsidRDefault="0085472E" w:rsidP="00DD1F24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553B9337" w14:textId="77777777" w:rsidR="00DD1F24" w:rsidRPr="002B232D" w:rsidRDefault="00DD1F24">
      <w:pPr>
        <w:rPr>
          <w:rFonts w:ascii="Arima" w:hAnsi="Arima" w:cs="Arim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3D6ADD50" w14:textId="77777777" w:rsidTr="00B87422">
        <w:trPr>
          <w:jc w:val="center"/>
        </w:trPr>
        <w:tc>
          <w:tcPr>
            <w:tcW w:w="10790" w:type="dxa"/>
          </w:tcPr>
          <w:p w14:paraId="23F65D6D" w14:textId="23C24D26" w:rsidR="00DD1F24" w:rsidRPr="002B232D" w:rsidRDefault="00DD1F24" w:rsidP="00DD1F24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2B232D">
              <w:rPr>
                <w:rFonts w:ascii="Arima" w:hAnsi="Arima" w:cs="Arima"/>
                <w:b/>
                <w:bCs/>
                <w:color w:val="12C2F2"/>
                <w:sz w:val="56"/>
                <w:szCs w:val="56"/>
              </w:rPr>
              <w:t>Color Word Search</w:t>
            </w:r>
          </w:p>
        </w:tc>
      </w:tr>
    </w:tbl>
    <w:p w14:paraId="2BAA8569" w14:textId="77777777" w:rsidR="00692099" w:rsidRPr="002B232D" w:rsidRDefault="00692099" w:rsidP="00692099">
      <w:pPr>
        <w:rPr>
          <w:rFonts w:ascii="Arima" w:hAnsi="Arima" w:cs="Arim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DD1F24" w:rsidRPr="002B232D" w14:paraId="5C4363C5" w14:textId="77777777" w:rsidTr="00B87422">
        <w:trPr>
          <w:jc w:val="center"/>
        </w:trPr>
        <w:tc>
          <w:tcPr>
            <w:tcW w:w="10790" w:type="dxa"/>
          </w:tcPr>
          <w:p w14:paraId="61001C1D" w14:textId="1DF061B6" w:rsidR="00DD1F24" w:rsidRPr="002B232D" w:rsidRDefault="00DD1F24" w:rsidP="00DD1F24">
            <w:pPr>
              <w:jc w:val="center"/>
              <w:rPr>
                <w:rFonts w:ascii="Arima" w:hAnsi="Arima" w:cs="Arima"/>
                <w:sz w:val="36"/>
                <w:szCs w:val="36"/>
              </w:rPr>
            </w:pPr>
            <w:r w:rsidRPr="002B232D">
              <w:rPr>
                <w:rFonts w:ascii="Arima" w:hAnsi="Arima" w:cs="Arima"/>
                <w:sz w:val="36"/>
                <w:szCs w:val="36"/>
              </w:rPr>
              <w:t>Can you find the words hidden in puzzle</w:t>
            </w:r>
          </w:p>
        </w:tc>
      </w:tr>
    </w:tbl>
    <w:p w14:paraId="031E1633" w14:textId="77777777" w:rsidR="00692099" w:rsidRPr="009E7F68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36"/>
          <w:szCs w:val="36"/>
          <w14:ligatures w14:val="none"/>
        </w:rPr>
      </w:pPr>
    </w:p>
    <w:tbl>
      <w:tblPr>
        <w:tblStyle w:val="TableGrid"/>
        <w:tblW w:w="4458" w:type="pct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2206"/>
        <w:gridCol w:w="2206"/>
        <w:gridCol w:w="2206"/>
        <w:gridCol w:w="1252"/>
      </w:tblGrid>
      <w:tr w:rsidR="00B87422" w:rsidRPr="002B232D" w14:paraId="13E33067" w14:textId="77777777" w:rsidTr="009E7F68">
        <w:trPr>
          <w:trHeight w:val="720"/>
        </w:trPr>
        <w:tc>
          <w:tcPr>
            <w:tcW w:w="913" w:type="pct"/>
            <w:vAlign w:val="center"/>
          </w:tcPr>
          <w:p w14:paraId="42DE517B" w14:textId="265B4D05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Red</w:t>
            </w:r>
          </w:p>
        </w:tc>
        <w:tc>
          <w:tcPr>
            <w:tcW w:w="1145" w:type="pct"/>
            <w:vAlign w:val="center"/>
          </w:tcPr>
          <w:p w14:paraId="65E8A6D6" w14:textId="5A82A310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Yellow</w:t>
            </w:r>
          </w:p>
        </w:tc>
        <w:tc>
          <w:tcPr>
            <w:tcW w:w="1145" w:type="pct"/>
            <w:vAlign w:val="center"/>
          </w:tcPr>
          <w:p w14:paraId="295540B3" w14:textId="787C2DDC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Black</w:t>
            </w:r>
          </w:p>
        </w:tc>
        <w:tc>
          <w:tcPr>
            <w:tcW w:w="1145" w:type="pct"/>
            <w:vAlign w:val="center"/>
          </w:tcPr>
          <w:p w14:paraId="469FEE84" w14:textId="69CB65EE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Blue</w:t>
            </w:r>
          </w:p>
        </w:tc>
        <w:tc>
          <w:tcPr>
            <w:tcW w:w="650" w:type="pct"/>
            <w:vAlign w:val="center"/>
          </w:tcPr>
          <w:p w14:paraId="008E0F7B" w14:textId="3B123F7E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Orange</w:t>
            </w:r>
          </w:p>
        </w:tc>
      </w:tr>
      <w:tr w:rsidR="00B87422" w:rsidRPr="002B232D" w14:paraId="53F9138C" w14:textId="77777777" w:rsidTr="00392BAF">
        <w:trPr>
          <w:trHeight w:val="720"/>
        </w:trPr>
        <w:tc>
          <w:tcPr>
            <w:tcW w:w="913" w:type="pct"/>
            <w:vAlign w:val="center"/>
          </w:tcPr>
          <w:p w14:paraId="0DC48F86" w14:textId="03558077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Pink</w:t>
            </w:r>
          </w:p>
        </w:tc>
        <w:tc>
          <w:tcPr>
            <w:tcW w:w="1145" w:type="pct"/>
            <w:vAlign w:val="center"/>
          </w:tcPr>
          <w:p w14:paraId="48C2D2AF" w14:textId="71B1A16C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Purple</w:t>
            </w:r>
          </w:p>
        </w:tc>
        <w:tc>
          <w:tcPr>
            <w:tcW w:w="1145" w:type="pct"/>
            <w:vAlign w:val="center"/>
          </w:tcPr>
          <w:p w14:paraId="75195698" w14:textId="022E09AF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Green</w:t>
            </w:r>
          </w:p>
        </w:tc>
        <w:tc>
          <w:tcPr>
            <w:tcW w:w="1145" w:type="pct"/>
            <w:vAlign w:val="center"/>
          </w:tcPr>
          <w:p w14:paraId="681BE8F2" w14:textId="3B3637BF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Gray</w:t>
            </w:r>
          </w:p>
        </w:tc>
        <w:tc>
          <w:tcPr>
            <w:tcW w:w="650" w:type="pct"/>
            <w:shd w:val="clear" w:color="auto" w:fill="FFFFFF" w:themeFill="background1"/>
            <w:vAlign w:val="center"/>
          </w:tcPr>
          <w:p w14:paraId="11C48321" w14:textId="7A129DBB" w:rsidR="00B87422" w:rsidRPr="002B232D" w:rsidRDefault="00B87422" w:rsidP="00DD1F24">
            <w:pPr>
              <w:suppressAutoHyphens/>
              <w:autoSpaceDN w:val="0"/>
              <w:jc w:val="center"/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</w:pPr>
            <w:r w:rsidRPr="002B232D">
              <w:rPr>
                <w:rFonts w:ascii="Arima" w:eastAsia="Avenir" w:hAnsi="Arima" w:cs="Arima"/>
                <w:color w:val="12C2F2"/>
                <w:kern w:val="3"/>
                <w:sz w:val="32"/>
                <w:szCs w:val="28"/>
                <w14:ligatures w14:val="none"/>
              </w:rPr>
              <w:t>Silver</w:t>
            </w:r>
          </w:p>
        </w:tc>
      </w:tr>
    </w:tbl>
    <w:p w14:paraId="366456F1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7EED5C49" w14:textId="77777777" w:rsidR="00DD1F24" w:rsidRPr="002B232D" w:rsidRDefault="00DD1F24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801"/>
        <w:gridCol w:w="1799"/>
        <w:gridCol w:w="1799"/>
        <w:gridCol w:w="1801"/>
        <w:gridCol w:w="1169"/>
      </w:tblGrid>
      <w:tr w:rsidR="00DD1F24" w:rsidRPr="002B232D" w14:paraId="5DF99435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7945CDD" w14:textId="25A4D9D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801" w:type="dxa"/>
            <w:vAlign w:val="center"/>
          </w:tcPr>
          <w:p w14:paraId="61BB475A" w14:textId="6EF1C5D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  <w:tc>
          <w:tcPr>
            <w:tcW w:w="1799" w:type="dxa"/>
            <w:tcBorders>
              <w:bottom w:val="single" w:sz="4" w:space="0" w:color="80DEF8"/>
            </w:tcBorders>
            <w:vAlign w:val="center"/>
          </w:tcPr>
          <w:p w14:paraId="68AD22F5" w14:textId="024BBB6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799" w:type="dxa"/>
            <w:tcBorders>
              <w:bottom w:val="single" w:sz="4" w:space="0" w:color="80DEF8"/>
            </w:tcBorders>
            <w:vAlign w:val="center"/>
          </w:tcPr>
          <w:p w14:paraId="5522F3FC" w14:textId="2E6069AE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801" w:type="dxa"/>
            <w:tcBorders>
              <w:bottom w:val="single" w:sz="4" w:space="0" w:color="80DEF8"/>
            </w:tcBorders>
            <w:vAlign w:val="center"/>
          </w:tcPr>
          <w:p w14:paraId="38F6E25D" w14:textId="43C3123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169" w:type="dxa"/>
            <w:tcBorders>
              <w:bottom w:val="single" w:sz="4" w:space="0" w:color="80DEF8"/>
            </w:tcBorders>
            <w:vAlign w:val="center"/>
          </w:tcPr>
          <w:p w14:paraId="7256DF20" w14:textId="2D9E252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</w:tr>
      <w:tr w:rsidR="00DD1F24" w:rsidRPr="002B232D" w14:paraId="388CA504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4AB7A14D" w14:textId="4045AB7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801" w:type="dxa"/>
            <w:tcBorders>
              <w:right w:val="single" w:sz="4" w:space="0" w:color="80DEF8"/>
            </w:tcBorders>
            <w:vAlign w:val="center"/>
          </w:tcPr>
          <w:p w14:paraId="01B3DDF8" w14:textId="4C3EE8D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799" w:type="dxa"/>
            <w:tcBorders>
              <w:top w:val="single" w:sz="4" w:space="0" w:color="80DEF8"/>
              <w:left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C572225" w14:textId="234ACB4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B</w:t>
            </w:r>
          </w:p>
        </w:tc>
        <w:tc>
          <w:tcPr>
            <w:tcW w:w="1799" w:type="dxa"/>
            <w:tcBorders>
              <w:top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5C5E857" w14:textId="076451F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801" w:type="dxa"/>
            <w:tcBorders>
              <w:top w:val="single" w:sz="4" w:space="0" w:color="80DEF8"/>
              <w:bottom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746F4EF5" w14:textId="2EA8F99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U</w:t>
            </w:r>
          </w:p>
        </w:tc>
        <w:tc>
          <w:tcPr>
            <w:tcW w:w="1169" w:type="dxa"/>
            <w:tcBorders>
              <w:top w:val="single" w:sz="4" w:space="0" w:color="80DEF8"/>
              <w:bottom w:val="single" w:sz="4" w:space="0" w:color="80DEF8"/>
              <w:right w:val="single" w:sz="4" w:space="0" w:color="80DEF8"/>
            </w:tcBorders>
            <w:shd w:val="clear" w:color="auto" w:fill="F2F2F2" w:themeFill="background1" w:themeFillShade="F2"/>
            <w:vAlign w:val="center"/>
          </w:tcPr>
          <w:p w14:paraId="6D3508C8" w14:textId="237B408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  <w:tr w:rsidR="00DD1F24" w:rsidRPr="002B232D" w14:paraId="4CEE6703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6A3498C" w14:textId="4BCF4A4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801" w:type="dxa"/>
            <w:vAlign w:val="center"/>
          </w:tcPr>
          <w:p w14:paraId="41493116" w14:textId="2476B0E9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tcBorders>
              <w:top w:val="single" w:sz="4" w:space="0" w:color="80DEF8"/>
            </w:tcBorders>
            <w:vAlign w:val="center"/>
          </w:tcPr>
          <w:p w14:paraId="2FECFFCC" w14:textId="4A66BFB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O</w:t>
            </w:r>
          </w:p>
        </w:tc>
        <w:tc>
          <w:tcPr>
            <w:tcW w:w="1799" w:type="dxa"/>
            <w:tcBorders>
              <w:top w:val="single" w:sz="4" w:space="0" w:color="80DEF8"/>
            </w:tcBorders>
            <w:vAlign w:val="center"/>
          </w:tcPr>
          <w:p w14:paraId="321DF0AE" w14:textId="30F8BA17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S</w:t>
            </w:r>
          </w:p>
        </w:tc>
        <w:tc>
          <w:tcPr>
            <w:tcW w:w="1801" w:type="dxa"/>
            <w:tcBorders>
              <w:top w:val="single" w:sz="4" w:space="0" w:color="80DEF8"/>
            </w:tcBorders>
            <w:vAlign w:val="center"/>
          </w:tcPr>
          <w:p w14:paraId="41A70632" w14:textId="2D6A18B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169" w:type="dxa"/>
            <w:tcBorders>
              <w:top w:val="single" w:sz="4" w:space="0" w:color="80DEF8"/>
            </w:tcBorders>
            <w:vAlign w:val="center"/>
          </w:tcPr>
          <w:p w14:paraId="3FA594D7" w14:textId="27039E29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S</w:t>
            </w:r>
          </w:p>
        </w:tc>
      </w:tr>
      <w:tr w:rsidR="00DD1F24" w:rsidRPr="002B232D" w14:paraId="65B5B842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70F2A9C4" w14:textId="6A611DB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801" w:type="dxa"/>
            <w:vAlign w:val="center"/>
          </w:tcPr>
          <w:p w14:paraId="2867AF94" w14:textId="786D8E58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vAlign w:val="center"/>
          </w:tcPr>
          <w:p w14:paraId="2CC77F7B" w14:textId="62D51542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799" w:type="dxa"/>
            <w:vAlign w:val="center"/>
          </w:tcPr>
          <w:p w14:paraId="7C726CCB" w14:textId="60214DD9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4CC4A327" w14:textId="5A42900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169" w:type="dxa"/>
            <w:vAlign w:val="center"/>
          </w:tcPr>
          <w:p w14:paraId="2EB3EF4D" w14:textId="50D75AB1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</w:tr>
      <w:tr w:rsidR="00DD1F24" w:rsidRPr="002B232D" w14:paraId="6EA3F72C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076AA9AD" w14:textId="2ABD0D55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801" w:type="dxa"/>
            <w:vAlign w:val="center"/>
          </w:tcPr>
          <w:p w14:paraId="21FC0254" w14:textId="1DFAAC8C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O</w:t>
            </w:r>
          </w:p>
        </w:tc>
        <w:tc>
          <w:tcPr>
            <w:tcW w:w="1799" w:type="dxa"/>
            <w:vAlign w:val="center"/>
          </w:tcPr>
          <w:p w14:paraId="5BF217FF" w14:textId="222C898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799" w:type="dxa"/>
            <w:vAlign w:val="center"/>
          </w:tcPr>
          <w:p w14:paraId="718F766A" w14:textId="71ECCF8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  <w:tc>
          <w:tcPr>
            <w:tcW w:w="1801" w:type="dxa"/>
            <w:vAlign w:val="center"/>
          </w:tcPr>
          <w:p w14:paraId="27BEA61D" w14:textId="469C1FD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D</w:t>
            </w:r>
          </w:p>
        </w:tc>
        <w:tc>
          <w:tcPr>
            <w:tcW w:w="1169" w:type="dxa"/>
            <w:vAlign w:val="center"/>
          </w:tcPr>
          <w:p w14:paraId="57F765B3" w14:textId="4E17182D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</w:tr>
      <w:tr w:rsidR="00DD1F24" w:rsidRPr="002B232D" w14:paraId="740B4888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234E354B" w14:textId="6BFDFCFF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C</w:t>
            </w:r>
          </w:p>
        </w:tc>
        <w:tc>
          <w:tcPr>
            <w:tcW w:w="1801" w:type="dxa"/>
            <w:vAlign w:val="center"/>
          </w:tcPr>
          <w:p w14:paraId="0A5F3DB7" w14:textId="34BA43F6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W</w:t>
            </w:r>
          </w:p>
        </w:tc>
        <w:tc>
          <w:tcPr>
            <w:tcW w:w="1799" w:type="dxa"/>
            <w:vAlign w:val="center"/>
          </w:tcPr>
          <w:p w14:paraId="02CF4331" w14:textId="21A5278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799" w:type="dxa"/>
            <w:vAlign w:val="center"/>
          </w:tcPr>
          <w:p w14:paraId="64515AA2" w14:textId="64F880E3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N</w:t>
            </w:r>
          </w:p>
        </w:tc>
        <w:tc>
          <w:tcPr>
            <w:tcW w:w="1801" w:type="dxa"/>
            <w:vAlign w:val="center"/>
          </w:tcPr>
          <w:p w14:paraId="200EDCA9" w14:textId="5107CC23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T</w:t>
            </w:r>
          </w:p>
        </w:tc>
        <w:tc>
          <w:tcPr>
            <w:tcW w:w="1169" w:type="dxa"/>
            <w:vAlign w:val="center"/>
          </w:tcPr>
          <w:p w14:paraId="753407C6" w14:textId="670754AE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V</w:t>
            </w:r>
          </w:p>
        </w:tc>
      </w:tr>
      <w:tr w:rsidR="00DD1F24" w:rsidRPr="002B232D" w14:paraId="062B74D8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682613DA" w14:textId="09DFB342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D</w:t>
            </w:r>
          </w:p>
        </w:tc>
        <w:tc>
          <w:tcPr>
            <w:tcW w:w="1801" w:type="dxa"/>
            <w:vAlign w:val="center"/>
          </w:tcPr>
          <w:p w14:paraId="17D47A0C" w14:textId="639735A5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I</w:t>
            </w:r>
          </w:p>
        </w:tc>
        <w:tc>
          <w:tcPr>
            <w:tcW w:w="1799" w:type="dxa"/>
            <w:vAlign w:val="center"/>
          </w:tcPr>
          <w:p w14:paraId="4D5AEEC2" w14:textId="57E97EC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799" w:type="dxa"/>
            <w:vAlign w:val="center"/>
          </w:tcPr>
          <w:p w14:paraId="34865E7F" w14:textId="6F96A60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  <w:tc>
          <w:tcPr>
            <w:tcW w:w="1801" w:type="dxa"/>
            <w:vAlign w:val="center"/>
          </w:tcPr>
          <w:p w14:paraId="21E3F5B2" w14:textId="332F3501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F</w:t>
            </w:r>
          </w:p>
        </w:tc>
        <w:tc>
          <w:tcPr>
            <w:tcW w:w="1169" w:type="dxa"/>
            <w:vAlign w:val="center"/>
          </w:tcPr>
          <w:p w14:paraId="4155730C" w14:textId="1F488B5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  <w:tr w:rsidR="00DD1F24" w:rsidRPr="002B232D" w14:paraId="648571E6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3AED89A3" w14:textId="433E4184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45C605C3" w14:textId="3AF1DED2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  <w:tc>
          <w:tcPr>
            <w:tcW w:w="1799" w:type="dxa"/>
            <w:vAlign w:val="center"/>
          </w:tcPr>
          <w:p w14:paraId="58D7D19F" w14:textId="33B2000C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  <w:tc>
          <w:tcPr>
            <w:tcW w:w="1799" w:type="dxa"/>
            <w:vAlign w:val="center"/>
          </w:tcPr>
          <w:p w14:paraId="6A919B0C" w14:textId="714A21B5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Y</w:t>
            </w:r>
          </w:p>
        </w:tc>
        <w:tc>
          <w:tcPr>
            <w:tcW w:w="1801" w:type="dxa"/>
            <w:vAlign w:val="center"/>
          </w:tcPr>
          <w:p w14:paraId="6EF616D7" w14:textId="35113C7C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G</w:t>
            </w:r>
          </w:p>
        </w:tc>
        <w:tc>
          <w:tcPr>
            <w:tcW w:w="1169" w:type="dxa"/>
            <w:vAlign w:val="center"/>
          </w:tcPr>
          <w:p w14:paraId="71D71D21" w14:textId="3D16C400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</w:tr>
      <w:tr w:rsidR="00DD1F24" w:rsidRPr="002B232D" w14:paraId="5BFD0D57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679B128A" w14:textId="466434AD" w:rsidR="00DD1F24" w:rsidRPr="002B232D" w:rsidRDefault="00B87422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801" w:type="dxa"/>
            <w:vAlign w:val="center"/>
          </w:tcPr>
          <w:p w14:paraId="4323388F" w14:textId="6E7DE633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B</w:t>
            </w:r>
          </w:p>
        </w:tc>
        <w:tc>
          <w:tcPr>
            <w:tcW w:w="1799" w:type="dxa"/>
            <w:vAlign w:val="center"/>
          </w:tcPr>
          <w:p w14:paraId="393DAC87" w14:textId="6EF518BA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799" w:type="dxa"/>
            <w:vAlign w:val="center"/>
          </w:tcPr>
          <w:p w14:paraId="0E108413" w14:textId="4BC28E7B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A</w:t>
            </w:r>
          </w:p>
        </w:tc>
        <w:tc>
          <w:tcPr>
            <w:tcW w:w="1801" w:type="dxa"/>
            <w:vAlign w:val="center"/>
          </w:tcPr>
          <w:p w14:paraId="2AA775E4" w14:textId="01E0E8B8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C</w:t>
            </w:r>
          </w:p>
        </w:tc>
        <w:tc>
          <w:tcPr>
            <w:tcW w:w="1169" w:type="dxa"/>
            <w:vAlign w:val="center"/>
          </w:tcPr>
          <w:p w14:paraId="75626D03" w14:textId="2C4C7AC4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K</w:t>
            </w:r>
          </w:p>
        </w:tc>
      </w:tr>
      <w:tr w:rsidR="00DD1F24" w:rsidRPr="002B232D" w14:paraId="3DAB777D" w14:textId="77777777" w:rsidTr="00B87422">
        <w:trPr>
          <w:trHeight w:val="576"/>
        </w:trPr>
        <w:tc>
          <w:tcPr>
            <w:tcW w:w="1260" w:type="dxa"/>
            <w:vAlign w:val="center"/>
          </w:tcPr>
          <w:p w14:paraId="499F6ED4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046B9C47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U</w:t>
            </w:r>
          </w:p>
        </w:tc>
        <w:tc>
          <w:tcPr>
            <w:tcW w:w="1799" w:type="dxa"/>
            <w:vAlign w:val="center"/>
          </w:tcPr>
          <w:p w14:paraId="2F56FA6E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R</w:t>
            </w:r>
          </w:p>
        </w:tc>
        <w:tc>
          <w:tcPr>
            <w:tcW w:w="1799" w:type="dxa"/>
            <w:vAlign w:val="center"/>
          </w:tcPr>
          <w:p w14:paraId="36D20F00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P</w:t>
            </w:r>
          </w:p>
        </w:tc>
        <w:tc>
          <w:tcPr>
            <w:tcW w:w="1801" w:type="dxa"/>
            <w:vAlign w:val="center"/>
          </w:tcPr>
          <w:p w14:paraId="33963FF4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L</w:t>
            </w:r>
          </w:p>
        </w:tc>
        <w:tc>
          <w:tcPr>
            <w:tcW w:w="1169" w:type="dxa"/>
            <w:vAlign w:val="center"/>
          </w:tcPr>
          <w:p w14:paraId="26203C06" w14:textId="77777777" w:rsidR="00DD1F24" w:rsidRPr="002B232D" w:rsidRDefault="00DD1F24" w:rsidP="00B87422">
            <w:pPr>
              <w:suppressAutoHyphens/>
              <w:autoSpaceDN w:val="0"/>
              <w:jc w:val="center"/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</w:pPr>
            <w:r w:rsidRPr="002B232D">
              <w:rPr>
                <w:rFonts w:ascii="Arima" w:eastAsia="Avenir" w:hAnsi="Arima" w:cs="Arima"/>
                <w:kern w:val="3"/>
                <w:sz w:val="28"/>
                <w:szCs w:val="26"/>
                <w14:ligatures w14:val="none"/>
              </w:rPr>
              <w:t>E</w:t>
            </w:r>
          </w:p>
        </w:tc>
      </w:tr>
    </w:tbl>
    <w:p w14:paraId="313CE15E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903E9C2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311A1ABD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2B232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2B232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2B232D">
        <w:rPr>
          <w:rFonts w:ascii="Arima" w:eastAsia="Avenir" w:hAnsi="Arima" w:cs="Arima"/>
          <w:kern w:val="3"/>
          <w14:ligatures w14:val="none"/>
        </w:rPr>
        <w:t xml:space="preserve">© </w:t>
      </w:r>
      <w:r w:rsidRPr="002B232D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2B232D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2B232D" w:rsidRDefault="00692099" w:rsidP="00692099">
      <w:pPr>
        <w:rPr>
          <w:rFonts w:ascii="Arima" w:hAnsi="Arima" w:cs="Arima"/>
        </w:rPr>
      </w:pPr>
    </w:p>
    <w:sectPr w:rsidR="00692099" w:rsidRPr="002B232D" w:rsidSect="00411B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C55FB" w14:textId="77777777" w:rsidR="00B6063E" w:rsidRDefault="00B6063E" w:rsidP="00692099">
      <w:pPr>
        <w:spacing w:after="0" w:line="240" w:lineRule="auto"/>
      </w:pPr>
      <w:r>
        <w:separator/>
      </w:r>
    </w:p>
  </w:endnote>
  <w:endnote w:type="continuationSeparator" w:id="0">
    <w:p w14:paraId="2B22EDDF" w14:textId="77777777" w:rsidR="00B6063E" w:rsidRDefault="00B6063E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93D9CDE-6AC7-4A8F-BFA6-00FEBB4C5E25}"/>
    <w:embedBold r:id="rId2" w:fontKey="{F0F313A7-488F-4E0E-B0D3-BF3D4ACC1738}"/>
    <w:embedItalic r:id="rId3" w:fontKey="{4E605FC3-9E1F-48DE-80A5-007CA35DFD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DA1B955-3543-4E55-908B-7E4172FE72F9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7A409ADA-BA27-4441-AF98-2BD2FC8C88F9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D696531B-56D2-4CF0-BCEA-0F48F8F597D6}"/>
    <w:embedBold r:id="rId7" w:fontKey="{0C1B5DE1-8612-4894-A0F9-8F8E71673EE7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260E5774-7007-4801-8A47-9ECF4D6FED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DE61" w14:textId="77777777" w:rsidR="00B9553D" w:rsidRDefault="00B955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42887" w14:textId="77777777" w:rsidR="00B9553D" w:rsidRDefault="00B95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CA9D5" w14:textId="77777777" w:rsidR="00B6063E" w:rsidRDefault="00B6063E" w:rsidP="00692099">
      <w:pPr>
        <w:spacing w:after="0" w:line="240" w:lineRule="auto"/>
      </w:pPr>
      <w:r>
        <w:separator/>
      </w:r>
    </w:p>
  </w:footnote>
  <w:footnote w:type="continuationSeparator" w:id="0">
    <w:p w14:paraId="1DE0DD94" w14:textId="77777777" w:rsidR="00B6063E" w:rsidRDefault="00B6063E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072D" w14:textId="77777777" w:rsidR="00B9553D" w:rsidRDefault="00B95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61A3F718" w:rsidR="002B4D51" w:rsidRDefault="00B9553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4B381F" wp14:editId="2CAB4DDD">
          <wp:simplePos x="0" y="0"/>
          <wp:positionH relativeFrom="column">
            <wp:posOffset>-488731</wp:posOffset>
          </wp:positionH>
          <wp:positionV relativeFrom="paragraph">
            <wp:posOffset>-441434</wp:posOffset>
          </wp:positionV>
          <wp:extent cx="7835149" cy="10421620"/>
          <wp:effectExtent l="0" t="0" r="0" b="0"/>
          <wp:wrapNone/>
          <wp:docPr id="20527582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5824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2303" cy="10444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14D9" w14:textId="77777777" w:rsidR="00B9553D" w:rsidRDefault="00B955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86A4D"/>
    <w:rsid w:val="001704B6"/>
    <w:rsid w:val="001E5FC2"/>
    <w:rsid w:val="00217D13"/>
    <w:rsid w:val="002B232D"/>
    <w:rsid w:val="002B4D51"/>
    <w:rsid w:val="00392BAF"/>
    <w:rsid w:val="00411B65"/>
    <w:rsid w:val="00477BE6"/>
    <w:rsid w:val="00641A03"/>
    <w:rsid w:val="00692099"/>
    <w:rsid w:val="00720BA6"/>
    <w:rsid w:val="00745024"/>
    <w:rsid w:val="0085472E"/>
    <w:rsid w:val="00973F08"/>
    <w:rsid w:val="009E7F68"/>
    <w:rsid w:val="00AD248B"/>
    <w:rsid w:val="00B6063E"/>
    <w:rsid w:val="00B87422"/>
    <w:rsid w:val="00B9553D"/>
    <w:rsid w:val="00DD1F24"/>
    <w:rsid w:val="00EA5818"/>
    <w:rsid w:val="00EB3F4C"/>
    <w:rsid w:val="00E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DD1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Template-06-86ey021n4-09</Template>
  <TotalTime>0</TotalTime>
  <Pages>2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2026-06-28T06:12:00Z</dcterms:created>
  <dcterms:modified xsi:type="dcterms:W3CDTF">2026-06-28T06:12:00Z</dcterms:modified>
</cp:coreProperties>
</file>