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12AC" w14:textId="0332BCB5" w:rsidR="00692099" w:rsidRDefault="0069209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C35509" w14:paraId="0613BC9A" w14:textId="77777777" w:rsidTr="00664A1B">
        <w:trPr>
          <w:trHeight w:val="1988"/>
          <w:jc w:val="center"/>
        </w:trPr>
        <w:tc>
          <w:tcPr>
            <w:tcW w:w="9648" w:type="dxa"/>
          </w:tcPr>
          <w:p w14:paraId="10396CE8" w14:textId="71B76AC6" w:rsidR="00C35509" w:rsidRPr="00940E5B" w:rsidRDefault="00C35509" w:rsidP="00C35509">
            <w:pPr>
              <w:tabs>
                <w:tab w:val="left" w:pos="4916"/>
              </w:tabs>
              <w:jc w:val="center"/>
              <w:rPr>
                <w:rFonts w:ascii="Baguet Script" w:hAnsi="Baguet Script"/>
                <w:sz w:val="180"/>
                <w:szCs w:val="180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</w:t>
            </w:r>
            <w:r w:rsidR="00153E34">
              <w:rPr>
                <w:rFonts w:ascii="Baguet Script" w:hAnsi="Baguet Script"/>
                <w:sz w:val="96"/>
                <w:szCs w:val="96"/>
              </w:rPr>
              <w:t>s</w:t>
            </w:r>
            <w:r w:rsidRPr="00694EC4">
              <w:rPr>
                <w:rFonts w:ascii="Baguet Script" w:hAnsi="Baguet Script"/>
                <w:sz w:val="96"/>
                <w:szCs w:val="96"/>
              </w:rPr>
              <w:t>heet</w:t>
            </w:r>
            <w:r w:rsidR="00694EC4"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  <w:tr w:rsidR="00C35509" w14:paraId="3D58B1C8" w14:textId="77777777" w:rsidTr="00940E5B">
        <w:trPr>
          <w:trHeight w:val="20"/>
          <w:jc w:val="center"/>
        </w:trPr>
        <w:tc>
          <w:tcPr>
            <w:tcW w:w="9648" w:type="dxa"/>
          </w:tcPr>
          <w:p w14:paraId="09D14BE1" w14:textId="77777777" w:rsidR="00C35509" w:rsidRDefault="00C35509" w:rsidP="00C35509">
            <w:pPr>
              <w:tabs>
                <w:tab w:val="left" w:pos="4916"/>
              </w:tabs>
            </w:pPr>
          </w:p>
        </w:tc>
      </w:tr>
      <w:tr w:rsidR="00C35509" w14:paraId="5C17BD3C" w14:textId="77777777" w:rsidTr="00940E5B">
        <w:trPr>
          <w:trHeight w:val="720"/>
          <w:jc w:val="center"/>
        </w:trPr>
        <w:tc>
          <w:tcPr>
            <w:tcW w:w="9648" w:type="dxa"/>
          </w:tcPr>
          <w:p w14:paraId="6A6FBFA3" w14:textId="37238E51" w:rsidR="00C35509" w:rsidRPr="00664A1B" w:rsidRDefault="00957D85" w:rsidP="00C35509">
            <w:pPr>
              <w:tabs>
                <w:tab w:val="left" w:pos="4916"/>
              </w:tabs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664A1B">
              <w:rPr>
                <w:rFonts w:ascii="Arima" w:hAnsi="Arima" w:cs="Arima"/>
                <w:b/>
                <w:bCs/>
                <w:sz w:val="56"/>
                <w:szCs w:val="56"/>
              </w:rPr>
              <w:t>Colo</w:t>
            </w:r>
            <w:r>
              <w:rPr>
                <w:rFonts w:ascii="Arima" w:hAnsi="Arima" w:cs="Arima"/>
                <w:b/>
                <w:bCs/>
                <w:sz w:val="56"/>
                <w:szCs w:val="56"/>
              </w:rPr>
              <w:t>r</w:t>
            </w:r>
            <w:r w:rsidR="00C35509" w:rsidRPr="00664A1B">
              <w:rPr>
                <w:rFonts w:ascii="Arima" w:hAnsi="Arima" w:cs="Arima"/>
                <w:b/>
                <w:bCs/>
                <w:sz w:val="56"/>
                <w:szCs w:val="56"/>
              </w:rPr>
              <w:t xml:space="preserve"> Match</w:t>
            </w:r>
          </w:p>
        </w:tc>
      </w:tr>
      <w:tr w:rsidR="00C35509" w:rsidRPr="004B755C" w14:paraId="3A03B7CB" w14:textId="77777777" w:rsidTr="00940E5B">
        <w:trPr>
          <w:trHeight w:val="144"/>
          <w:jc w:val="center"/>
        </w:trPr>
        <w:tc>
          <w:tcPr>
            <w:tcW w:w="9648" w:type="dxa"/>
          </w:tcPr>
          <w:p w14:paraId="6AFAFE89" w14:textId="77777777" w:rsidR="00C35509" w:rsidRPr="00C35509" w:rsidRDefault="00C35509" w:rsidP="00C35509">
            <w:pPr>
              <w:tabs>
                <w:tab w:val="left" w:pos="4916"/>
              </w:tabs>
              <w:jc w:val="center"/>
              <w:rPr>
                <w:sz w:val="32"/>
                <w:szCs w:val="32"/>
              </w:rPr>
            </w:pPr>
          </w:p>
        </w:tc>
      </w:tr>
    </w:tbl>
    <w:p w14:paraId="5391E6EE" w14:textId="77777777" w:rsidR="00C35509" w:rsidRDefault="00C35509"/>
    <w:tbl>
      <w:tblPr>
        <w:tblStyle w:val="TableGrid"/>
        <w:tblW w:w="434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5"/>
        <w:gridCol w:w="2304"/>
        <w:gridCol w:w="3711"/>
      </w:tblGrid>
      <w:tr w:rsidR="00847708" w:rsidRPr="00957D85" w14:paraId="43F87FB2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6B6E2E98" w14:textId="79C6EAC7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E97132" w:themeColor="accent2"/>
                <w:sz w:val="56"/>
                <w:szCs w:val="56"/>
              </w:rPr>
              <w:t>ORANGE</w:t>
            </w:r>
          </w:p>
        </w:tc>
        <w:tc>
          <w:tcPr>
            <w:tcW w:w="1227" w:type="pct"/>
          </w:tcPr>
          <w:p w14:paraId="60C9E2B7" w14:textId="77777777" w:rsidR="00847708" w:rsidRDefault="00847708" w:rsidP="00580725">
            <w:pPr>
              <w:tabs>
                <w:tab w:val="left" w:pos="4916"/>
              </w:tabs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3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6664B00A" w14:textId="77777777" w:rsidTr="0036029E">
              <w:tc>
                <w:tcPr>
                  <w:tcW w:w="1584" w:type="dxa"/>
                  <w:shd w:val="clear" w:color="auto" w:fill="156082" w:themeFill="accent1"/>
                  <w:vAlign w:val="center"/>
                </w:tcPr>
                <w:p w14:paraId="16195F2B" w14:textId="7FC918D0" w:rsidR="00847708" w:rsidRDefault="00847708" w:rsidP="0036029E">
                  <w:pPr>
                    <w:tabs>
                      <w:tab w:val="left" w:pos="4916"/>
                    </w:tabs>
                    <w:ind w:left="720"/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7CFE5B07" w14:textId="77777777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2703A170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73F2DA92" w14:textId="1C799E80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C00000"/>
                <w:sz w:val="56"/>
                <w:szCs w:val="56"/>
              </w:rPr>
              <w:t>RED</w:t>
            </w:r>
          </w:p>
        </w:tc>
        <w:tc>
          <w:tcPr>
            <w:tcW w:w="1227" w:type="pct"/>
          </w:tcPr>
          <w:p w14:paraId="1CE52B2B" w14:textId="77777777" w:rsidR="00847708" w:rsidRDefault="00847708" w:rsidP="00580725">
            <w:pPr>
              <w:tabs>
                <w:tab w:val="left" w:pos="4916"/>
              </w:tabs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4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2442B764" w14:textId="77777777" w:rsidTr="0036029E">
              <w:trPr>
                <w:trHeight w:val="873"/>
              </w:trPr>
              <w:tc>
                <w:tcPr>
                  <w:tcW w:w="1584" w:type="dxa"/>
                  <w:shd w:val="clear" w:color="auto" w:fill="47D459" w:themeFill="accent3" w:themeFillTint="99"/>
                </w:tcPr>
                <w:p w14:paraId="7246E16B" w14:textId="3C0B69C3" w:rsidR="00847708" w:rsidRDefault="00847708" w:rsidP="00580725">
                  <w:pPr>
                    <w:tabs>
                      <w:tab w:val="left" w:pos="4916"/>
                    </w:tabs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46B80288" w14:textId="25DC9EE4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44DBE6F0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70FD75E9" w14:textId="0D9AC927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156082" w:themeColor="accent1"/>
                <w:sz w:val="56"/>
                <w:szCs w:val="56"/>
              </w:rPr>
              <w:t>BLUE</w:t>
            </w:r>
          </w:p>
        </w:tc>
        <w:tc>
          <w:tcPr>
            <w:tcW w:w="1227" w:type="pct"/>
          </w:tcPr>
          <w:p w14:paraId="40CBA6C0" w14:textId="31F4E9BE" w:rsidR="00847708" w:rsidRDefault="00D369EC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  <w:r>
              <w:rPr>
                <w:rFonts w:ascii="Arima" w:hAnsi="Arima" w:cs="Arima"/>
                <w:b/>
                <w:bCs/>
                <w:noProof/>
                <w:color w:val="156082" w:themeColor="accent1"/>
                <w:sz w:val="56"/>
                <w:szCs w:val="56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A11B09F" wp14:editId="717FB692">
                      <wp:simplePos x="0" y="0"/>
                      <wp:positionH relativeFrom="column">
                        <wp:posOffset>-610235</wp:posOffset>
                      </wp:positionH>
                      <wp:positionV relativeFrom="page">
                        <wp:posOffset>588645</wp:posOffset>
                      </wp:positionV>
                      <wp:extent cx="2600741" cy="970894"/>
                      <wp:effectExtent l="38100" t="38100" r="47625" b="58420"/>
                      <wp:wrapNone/>
                      <wp:docPr id="5696731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0741" cy="970894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518CFE" id="Straight Connector 3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48.05pt,46.35pt" to="156.7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" strokecolor="black [3213]" strokeweight="1.5pt">
                      <v:stroke dashstyle="dash" startarrow="block" endarrow="block" joinstyle="miter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4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90"/>
            </w:tblGrid>
            <w:tr w:rsidR="00847708" w14:paraId="60B41AEC" w14:textId="77777777" w:rsidTr="0036029E">
              <w:tc>
                <w:tcPr>
                  <w:tcW w:w="1590" w:type="dxa"/>
                  <w:shd w:val="clear" w:color="auto" w:fill="E59EDC" w:themeFill="accent5" w:themeFillTint="66"/>
                </w:tcPr>
                <w:p w14:paraId="061EA532" w14:textId="1EB5D57C" w:rsidR="00847708" w:rsidRDefault="00847708" w:rsidP="00580725">
                  <w:pPr>
                    <w:tabs>
                      <w:tab w:val="left" w:pos="4916"/>
                    </w:tabs>
                    <w:jc w:val="right"/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46A17271" w14:textId="773DB7E6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3D738AA8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57782D51" w14:textId="51513D9A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E59EDC" w:themeColor="accent5" w:themeTint="66"/>
                <w:sz w:val="56"/>
                <w:szCs w:val="56"/>
              </w:rPr>
              <w:t>PINK</w:t>
            </w:r>
          </w:p>
        </w:tc>
        <w:tc>
          <w:tcPr>
            <w:tcW w:w="1227" w:type="pct"/>
          </w:tcPr>
          <w:p w14:paraId="3AB14722" w14:textId="631B861D" w:rsidR="00847708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4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6D9FD591" w14:textId="77777777" w:rsidTr="0036029E">
              <w:tc>
                <w:tcPr>
                  <w:tcW w:w="1584" w:type="dxa"/>
                  <w:shd w:val="clear" w:color="auto" w:fill="E97132" w:themeFill="accent2"/>
                </w:tcPr>
                <w:p w14:paraId="52A70CB8" w14:textId="5FC8F023" w:rsidR="00847708" w:rsidRDefault="00847708" w:rsidP="00580725">
                  <w:pPr>
                    <w:tabs>
                      <w:tab w:val="left" w:pos="4916"/>
                    </w:tabs>
                    <w:jc w:val="right"/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386F6626" w14:textId="6E52C619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1E81AFF0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6470ACB2" w14:textId="6EADF82C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4EA72E" w:themeColor="accent6"/>
                <w:sz w:val="56"/>
                <w:szCs w:val="56"/>
              </w:rPr>
              <w:t xml:space="preserve">GREEN </w:t>
            </w:r>
          </w:p>
        </w:tc>
        <w:tc>
          <w:tcPr>
            <w:tcW w:w="1227" w:type="pct"/>
          </w:tcPr>
          <w:p w14:paraId="064F7E72" w14:textId="77777777" w:rsidR="00847708" w:rsidRDefault="00847708" w:rsidP="00580725">
            <w:pPr>
              <w:tabs>
                <w:tab w:val="left" w:pos="4916"/>
              </w:tabs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3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7B468804" w14:textId="77777777" w:rsidTr="0036029E">
              <w:tc>
                <w:tcPr>
                  <w:tcW w:w="1584" w:type="dxa"/>
                  <w:shd w:val="clear" w:color="auto" w:fill="C00000"/>
                </w:tcPr>
                <w:p w14:paraId="04CE595A" w14:textId="3E02A3B7" w:rsidR="00847708" w:rsidRDefault="00847708" w:rsidP="00580725">
                  <w:pPr>
                    <w:tabs>
                      <w:tab w:val="left" w:pos="4916"/>
                    </w:tabs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519E0D4B" w14:textId="77777777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</w:tbl>
    <w:p w14:paraId="18FA37EA" w14:textId="3D6699C3" w:rsidR="00692099" w:rsidRPr="00692099" w:rsidRDefault="00692099" w:rsidP="00C35509">
      <w:pPr>
        <w:tabs>
          <w:tab w:val="left" w:pos="4916"/>
        </w:tabs>
      </w:pPr>
    </w:p>
    <w:p w14:paraId="031E1633" w14:textId="77777777" w:rsidR="00692099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47E50F30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2C85691A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1BC654BC" w14:textId="398488EB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2AD7130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D31BF6C" w14:textId="77777777" w:rsidR="00692099" w:rsidRPr="00692099" w:rsidRDefault="00692099" w:rsidP="00692099"/>
    <w:sectPr w:rsidR="00692099" w:rsidRPr="00692099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4A427" w14:textId="77777777" w:rsidR="004E0F55" w:rsidRDefault="004E0F55" w:rsidP="00692099">
      <w:pPr>
        <w:spacing w:after="0" w:line="240" w:lineRule="auto"/>
      </w:pPr>
      <w:r>
        <w:separator/>
      </w:r>
    </w:p>
  </w:endnote>
  <w:endnote w:type="continuationSeparator" w:id="0">
    <w:p w14:paraId="0382568C" w14:textId="77777777" w:rsidR="004E0F55" w:rsidRDefault="004E0F55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8636CA3-4787-4C1A-8DF9-0C246BB4F96D}"/>
    <w:embedBold r:id="rId2" w:fontKey="{21AC6497-5D87-47D2-9D51-A944C16A5E85}"/>
    <w:embedItalic r:id="rId3" w:fontKey="{0E958F2D-C916-47AE-A54D-65573B02B0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6791F92-F65D-4F5A-A13D-549FA922E2B1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5" w:fontKey="{DF210C7A-C7FE-4DC6-B8F2-6826977FC0A6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6" w:fontKey="{AC0F3B63-D2B4-4468-86E3-E509C1A1B643}"/>
    <w:embedBold r:id="rId7" w:fontKey="{028E95CE-7275-4645-A64E-51C7DC4DFE6E}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E819CE2D-8ED3-4DF7-8E4B-AA2237A95F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57878" w14:textId="77777777" w:rsidR="004E0F55" w:rsidRDefault="004E0F55" w:rsidP="00692099">
      <w:pPr>
        <w:spacing w:after="0" w:line="240" w:lineRule="auto"/>
      </w:pPr>
      <w:r>
        <w:separator/>
      </w:r>
    </w:p>
  </w:footnote>
  <w:footnote w:type="continuationSeparator" w:id="0">
    <w:p w14:paraId="5E057E33" w14:textId="77777777" w:rsidR="004E0F55" w:rsidRDefault="004E0F55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67EB5AA3" w:rsidR="002B4D51" w:rsidRDefault="007F48B7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1A6720" wp14:editId="406EFF00">
          <wp:simplePos x="0" y="0"/>
          <wp:positionH relativeFrom="column">
            <wp:posOffset>-646298</wp:posOffset>
          </wp:positionH>
          <wp:positionV relativeFrom="paragraph">
            <wp:posOffset>-1221740</wp:posOffset>
          </wp:positionV>
          <wp:extent cx="8244928" cy="11760966"/>
          <wp:effectExtent l="0" t="0" r="3810" b="0"/>
          <wp:wrapNone/>
          <wp:docPr id="3968838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883843" name="Picture 3968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928" cy="117609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4D5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F2B4C7" wp14:editId="26214C7D">
              <wp:simplePos x="0" y="0"/>
              <wp:positionH relativeFrom="margin">
                <wp:posOffset>78828</wp:posOffset>
              </wp:positionH>
              <wp:positionV relativeFrom="margin">
                <wp:posOffset>3131</wp:posOffset>
              </wp:positionV>
              <wp:extent cx="6668770" cy="8828405"/>
              <wp:effectExtent l="0" t="0" r="0" b="0"/>
              <wp:wrapNone/>
              <wp:docPr id="125788780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8770" cy="8828405"/>
                      </a:xfrm>
                      <a:prstGeom prst="roundRect">
                        <a:avLst>
                          <a:gd name="adj" fmla="val 9575"/>
                        </a:avLst>
                      </a:prstGeom>
                      <a:pattFill prst="zigZag">
                        <a:fgClr>
                          <a:schemeClr val="accent2">
                            <a:lumMod val="20000"/>
                            <a:lumOff val="8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7005E29" id="Rectangle 2" o:spid="_x0000_s1026" style="position:absolute;margin-left:6.2pt;margin-top:.25pt;width:525.1pt;height:695.1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arcsize="62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" fillcolor="#fae2d5 [661]" stroked="f" strokeweight="1.5pt">
              <v:fill r:id="rId2" o:title="" color2="white [3212]" type="pattern"/>
              <v:stroke joinstyle="miter"/>
              <w10:wrap anchorx="margin" anchory="margin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112A47"/>
    <w:rsid w:val="00153E34"/>
    <w:rsid w:val="001704B6"/>
    <w:rsid w:val="00217D13"/>
    <w:rsid w:val="002B4D51"/>
    <w:rsid w:val="0036029E"/>
    <w:rsid w:val="00411B65"/>
    <w:rsid w:val="00443497"/>
    <w:rsid w:val="00455B58"/>
    <w:rsid w:val="004B755C"/>
    <w:rsid w:val="004E0F55"/>
    <w:rsid w:val="005303D8"/>
    <w:rsid w:val="00580725"/>
    <w:rsid w:val="00641A03"/>
    <w:rsid w:val="00660EEF"/>
    <w:rsid w:val="00664A1B"/>
    <w:rsid w:val="00692099"/>
    <w:rsid w:val="00694EC4"/>
    <w:rsid w:val="006C2AE9"/>
    <w:rsid w:val="006E061F"/>
    <w:rsid w:val="0071000C"/>
    <w:rsid w:val="00720BA6"/>
    <w:rsid w:val="00745024"/>
    <w:rsid w:val="007F48B7"/>
    <w:rsid w:val="00847708"/>
    <w:rsid w:val="0087389E"/>
    <w:rsid w:val="008E1881"/>
    <w:rsid w:val="00940E5B"/>
    <w:rsid w:val="00957D85"/>
    <w:rsid w:val="00973F08"/>
    <w:rsid w:val="00A623CF"/>
    <w:rsid w:val="00C14335"/>
    <w:rsid w:val="00C35509"/>
    <w:rsid w:val="00C77B55"/>
    <w:rsid w:val="00CB57F3"/>
    <w:rsid w:val="00D369EC"/>
    <w:rsid w:val="00D42C19"/>
    <w:rsid w:val="00E373EC"/>
    <w:rsid w:val="00E4209D"/>
    <w:rsid w:val="00F87E2B"/>
    <w:rsid w:val="00FB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725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C35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Template-06-86ey021n4-01</Template>
  <TotalTime>1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2026-06-28T06:06:00Z</dcterms:created>
  <dcterms:modified xsi:type="dcterms:W3CDTF">2026-06-28T06:06:00Z</dcterms:modified>
</cp:coreProperties>
</file>