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FC3845" w:rsidRPr="00940E5B" w14:paraId="3CCB6EF3" w14:textId="77777777" w:rsidTr="00AF7124">
        <w:trPr>
          <w:trHeight w:val="1988"/>
          <w:jc w:val="center"/>
        </w:trPr>
        <w:tc>
          <w:tcPr>
            <w:tcW w:w="9648" w:type="dxa"/>
          </w:tcPr>
          <w:p w14:paraId="3CC3C0E2" w14:textId="02752794" w:rsidR="00FC3845" w:rsidRPr="00940E5B" w:rsidRDefault="00A2624D" w:rsidP="00AF7124">
            <w:pPr>
              <w:tabs>
                <w:tab w:val="left" w:pos="4916"/>
              </w:tabs>
              <w:jc w:val="center"/>
              <w:rPr>
                <w:rFonts w:ascii="Baguet Script" w:hAnsi="Baguet Script"/>
                <w:sz w:val="180"/>
                <w:szCs w:val="180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</w:t>
            </w:r>
            <w:r w:rsidR="00E869EC">
              <w:rPr>
                <w:rFonts w:ascii="Baguet Script" w:hAnsi="Baguet Script"/>
                <w:sz w:val="96"/>
                <w:szCs w:val="96"/>
              </w:rPr>
              <w:t>s</w:t>
            </w:r>
            <w:r w:rsidRPr="00694EC4">
              <w:rPr>
                <w:rFonts w:ascii="Baguet Script" w:hAnsi="Baguet Script"/>
                <w:sz w:val="96"/>
                <w:szCs w:val="96"/>
              </w:rPr>
              <w:t>heet</w:t>
            </w:r>
            <w:r w:rsidR="00FC3845"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0"/>
      </w:tblGrid>
      <w:tr w:rsidR="00123D74" w14:paraId="6359B091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:rsidRPr="000801F6" w14:paraId="64FBC0AD" w14:textId="77777777" w:rsidTr="000E1C30">
              <w:tc>
                <w:tcPr>
                  <w:tcW w:w="5948" w:type="dxa"/>
                  <w:shd w:val="clear" w:color="auto" w:fill="C5E0F5"/>
                  <w:vAlign w:val="bottom"/>
                </w:tcPr>
                <w:p w14:paraId="71994979" w14:textId="512CC715" w:rsidR="000801F6" w:rsidRPr="006C0463" w:rsidRDefault="000801F6" w:rsidP="000801F6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2 x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bottom"/>
                </w:tcPr>
                <w:p w14:paraId="17E29B8A" w14:textId="61BBF87B" w:rsidR="000801F6" w:rsidRPr="006C0463" w:rsidRDefault="000801F6" w:rsidP="000801F6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20A4952E" w14:textId="45B07C99" w:rsidR="000801F6" w:rsidRPr="006C0463" w:rsidRDefault="000801F6" w:rsidP="000E1C30">
                  <w:pPr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32899659" w14:textId="45E53F72" w:rsidR="00123D74" w:rsidRDefault="00123D74" w:rsidP="00692099"/>
        </w:tc>
      </w:tr>
      <w:tr w:rsidR="00123D74" w14:paraId="6DA8C14D" w14:textId="77777777" w:rsidTr="000801F6">
        <w:trPr>
          <w:trHeight w:val="20"/>
        </w:trPr>
        <w:tc>
          <w:tcPr>
            <w:tcW w:w="10790" w:type="dxa"/>
          </w:tcPr>
          <w:p w14:paraId="5D3C4ED2" w14:textId="77777777" w:rsidR="00123D74" w:rsidRPr="002707D5" w:rsidRDefault="00123D74" w:rsidP="002707D5">
            <w:pPr>
              <w:jc w:val="center"/>
              <w:rPr>
                <w:sz w:val="32"/>
                <w:szCs w:val="32"/>
              </w:rPr>
            </w:pPr>
          </w:p>
        </w:tc>
      </w:tr>
      <w:tr w:rsidR="00123D74" w14:paraId="25F687B2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shd w:val="clear" w:color="auto" w:fill="C5E0F5"/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6EA3CEA4" w14:textId="77777777" w:rsidTr="000E1C30">
              <w:trPr>
                <w:trHeight w:val="1440"/>
              </w:trPr>
              <w:tc>
                <w:tcPr>
                  <w:tcW w:w="5948" w:type="dxa"/>
                  <w:shd w:val="clear" w:color="auto" w:fill="C5E0F5"/>
                  <w:vAlign w:val="bottom"/>
                </w:tcPr>
                <w:p w14:paraId="0E16CE24" w14:textId="79289717" w:rsidR="000801F6" w:rsidRPr="006C0463" w:rsidRDefault="000801F6" w:rsidP="000E1C30">
                  <w:pPr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8 + 2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bottom"/>
                </w:tcPr>
                <w:p w14:paraId="1BEEE783" w14:textId="1CD8E88C" w:rsidR="000801F6" w:rsidRPr="006C0463" w:rsidRDefault="000801F6" w:rsidP="000E1C30">
                  <w:pPr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bottom"/>
                </w:tcPr>
                <w:p w14:paraId="37345B6A" w14:textId="77777777" w:rsidR="000801F6" w:rsidRPr="006C0463" w:rsidRDefault="000801F6" w:rsidP="000E1C30">
                  <w:pPr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2FB3F624" w14:textId="62E9E74A" w:rsidR="00123D74" w:rsidRDefault="00123D74" w:rsidP="00692099"/>
        </w:tc>
      </w:tr>
      <w:tr w:rsidR="00123D74" w14:paraId="001A9D59" w14:textId="77777777" w:rsidTr="000801F6">
        <w:trPr>
          <w:trHeight w:val="20"/>
        </w:trPr>
        <w:tc>
          <w:tcPr>
            <w:tcW w:w="10790" w:type="dxa"/>
          </w:tcPr>
          <w:p w14:paraId="1EC82AB1" w14:textId="3EF53846" w:rsidR="00123D74" w:rsidRPr="002707D5" w:rsidRDefault="00123D74" w:rsidP="00123D74">
            <w:pPr>
              <w:tabs>
                <w:tab w:val="left" w:pos="5884"/>
              </w:tabs>
              <w:rPr>
                <w:sz w:val="32"/>
                <w:szCs w:val="32"/>
              </w:rPr>
            </w:pPr>
          </w:p>
        </w:tc>
      </w:tr>
      <w:tr w:rsidR="00123D74" w14:paraId="097871E5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6F5C182F" w14:textId="77777777" w:rsidTr="000801F6">
              <w:tc>
                <w:tcPr>
                  <w:tcW w:w="5948" w:type="dxa"/>
                  <w:shd w:val="clear" w:color="auto" w:fill="C5E0F5"/>
                  <w:vAlign w:val="center"/>
                </w:tcPr>
                <w:p w14:paraId="7EE29C38" w14:textId="7A88836D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14 - 7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center"/>
                </w:tcPr>
                <w:p w14:paraId="568FFC50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6CCF7F86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3F71BD50" w14:textId="77777777" w:rsidR="00123D74" w:rsidRDefault="00123D74" w:rsidP="00692099"/>
        </w:tc>
      </w:tr>
      <w:tr w:rsidR="00123D74" w14:paraId="3ED07755" w14:textId="77777777" w:rsidTr="000801F6">
        <w:trPr>
          <w:trHeight w:val="20"/>
        </w:trPr>
        <w:tc>
          <w:tcPr>
            <w:tcW w:w="10790" w:type="dxa"/>
          </w:tcPr>
          <w:p w14:paraId="00CFCBF7" w14:textId="41FDC130" w:rsidR="00123D74" w:rsidRPr="002707D5" w:rsidRDefault="00123D74" w:rsidP="00692099">
            <w:pPr>
              <w:rPr>
                <w:sz w:val="32"/>
                <w:szCs w:val="32"/>
              </w:rPr>
            </w:pPr>
          </w:p>
        </w:tc>
      </w:tr>
      <w:tr w:rsidR="00123D74" w14:paraId="5A287A75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shd w:val="clear" w:color="auto" w:fill="C5E0F5"/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3CDC6903" w14:textId="77777777" w:rsidTr="000801F6">
              <w:tc>
                <w:tcPr>
                  <w:tcW w:w="5948" w:type="dxa"/>
                  <w:shd w:val="clear" w:color="auto" w:fill="C5E0F5"/>
                  <w:vAlign w:val="center"/>
                </w:tcPr>
                <w:p w14:paraId="3B18C17B" w14:textId="30883FE9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9 + 2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center"/>
                </w:tcPr>
                <w:p w14:paraId="3FC34FA5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42D33D1D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2AD5764F" w14:textId="77777777" w:rsidR="00123D74" w:rsidRDefault="00123D74" w:rsidP="000E1C30">
            <w:pPr>
              <w:spacing w:before="240"/>
            </w:pPr>
          </w:p>
        </w:tc>
      </w:tr>
      <w:tr w:rsidR="00123D74" w14:paraId="2A277E88" w14:textId="77777777" w:rsidTr="000801F6">
        <w:trPr>
          <w:trHeight w:val="20"/>
        </w:trPr>
        <w:tc>
          <w:tcPr>
            <w:tcW w:w="10790" w:type="dxa"/>
          </w:tcPr>
          <w:p w14:paraId="5DEEB876" w14:textId="478D75AB" w:rsidR="00123D74" w:rsidRPr="002707D5" w:rsidRDefault="00123D74" w:rsidP="00692099">
            <w:pPr>
              <w:rPr>
                <w:sz w:val="32"/>
                <w:szCs w:val="32"/>
              </w:rPr>
            </w:pPr>
          </w:p>
        </w:tc>
      </w:tr>
      <w:tr w:rsidR="00123D74" w14:paraId="22A8BC79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shd w:val="clear" w:color="auto" w:fill="C5E0F5"/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4B5A851A" w14:textId="77777777" w:rsidTr="000801F6">
              <w:tc>
                <w:tcPr>
                  <w:tcW w:w="5948" w:type="dxa"/>
                  <w:shd w:val="clear" w:color="auto" w:fill="C5E0F5"/>
                  <w:vAlign w:val="center"/>
                </w:tcPr>
                <w:p w14:paraId="6EB56C02" w14:textId="3567EAEE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71 ÷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center"/>
                </w:tcPr>
                <w:p w14:paraId="40FD735A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563F0974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482DDDF4" w14:textId="6157AA63" w:rsidR="00123D74" w:rsidRDefault="00123D74" w:rsidP="00692099"/>
        </w:tc>
      </w:tr>
      <w:tr w:rsidR="00123D74" w14:paraId="1991EA55" w14:textId="77777777" w:rsidTr="000801F6">
        <w:trPr>
          <w:trHeight w:val="20"/>
        </w:trPr>
        <w:tc>
          <w:tcPr>
            <w:tcW w:w="10790" w:type="dxa"/>
          </w:tcPr>
          <w:p w14:paraId="3E5337D6" w14:textId="688E349D" w:rsidR="00123D74" w:rsidRPr="002707D5" w:rsidRDefault="00123D74" w:rsidP="00692099">
            <w:pPr>
              <w:rPr>
                <w:sz w:val="32"/>
                <w:szCs w:val="32"/>
              </w:rPr>
            </w:pPr>
          </w:p>
        </w:tc>
      </w:tr>
      <w:tr w:rsidR="00123D74" w14:paraId="1C8A4766" w14:textId="77777777" w:rsidTr="000801F6">
        <w:trPr>
          <w:trHeight w:val="1440"/>
        </w:trPr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single" w:sz="12" w:space="0" w:color="6BB7EB"/>
                <w:left w:val="single" w:sz="12" w:space="0" w:color="6BB7EB"/>
                <w:bottom w:val="single" w:sz="36" w:space="0" w:color="6BB7EB"/>
                <w:right w:val="single" w:sz="36" w:space="0" w:color="6BB7EB"/>
                <w:insideH w:val="none" w:sz="0" w:space="0" w:color="auto"/>
                <w:insideV w:val="none" w:sz="0" w:space="0" w:color="auto"/>
              </w:tblBorders>
              <w:shd w:val="clear" w:color="auto" w:fill="C5E0F5"/>
              <w:tblLayout w:type="fixed"/>
              <w:tblLook w:val="04A0" w:firstRow="1" w:lastRow="0" w:firstColumn="1" w:lastColumn="0" w:noHBand="0" w:noVBand="1"/>
            </w:tblPr>
            <w:tblGrid>
              <w:gridCol w:w="5948"/>
              <w:gridCol w:w="994"/>
              <w:gridCol w:w="3622"/>
            </w:tblGrid>
            <w:tr w:rsidR="000801F6" w14:paraId="208ADDEA" w14:textId="77777777" w:rsidTr="000801F6">
              <w:tc>
                <w:tcPr>
                  <w:tcW w:w="5948" w:type="dxa"/>
                  <w:shd w:val="clear" w:color="auto" w:fill="C5E0F5"/>
                  <w:vAlign w:val="center"/>
                </w:tcPr>
                <w:p w14:paraId="6AB107BD" w14:textId="7B5F64D0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20 - 2</w:t>
                  </w:r>
                </w:p>
              </w:tc>
              <w:tc>
                <w:tcPr>
                  <w:tcW w:w="994" w:type="dxa"/>
                  <w:shd w:val="clear" w:color="auto" w:fill="C5E0F5"/>
                  <w:vAlign w:val="center"/>
                </w:tcPr>
                <w:p w14:paraId="2482E0F0" w14:textId="77777777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  <w:r w:rsidRPr="006C0463"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  <w:t>=</w:t>
                  </w:r>
                </w:p>
              </w:tc>
              <w:tc>
                <w:tcPr>
                  <w:tcW w:w="3622" w:type="dxa"/>
                  <w:shd w:val="clear" w:color="auto" w:fill="C5E0F5"/>
                  <w:vAlign w:val="center"/>
                </w:tcPr>
                <w:p w14:paraId="4BFC13A7" w14:textId="16B71CAF" w:rsidR="000801F6" w:rsidRPr="006C0463" w:rsidRDefault="000801F6" w:rsidP="000E1C30">
                  <w:pPr>
                    <w:spacing w:before="240"/>
                    <w:jc w:val="center"/>
                    <w:rPr>
                      <w:rFonts w:ascii="Congenial Black" w:hAnsi="Congenial Black"/>
                      <w:color w:val="1D8DD9"/>
                      <w:sz w:val="120"/>
                      <w:szCs w:val="120"/>
                    </w:rPr>
                  </w:pPr>
                </w:p>
              </w:tc>
            </w:tr>
          </w:tbl>
          <w:p w14:paraId="0DD76D56" w14:textId="025ACD1F" w:rsidR="00123D74" w:rsidRDefault="00123D74" w:rsidP="00692099"/>
        </w:tc>
      </w:tr>
    </w:tbl>
    <w:p w14:paraId="2BAA8569" w14:textId="36BA34AD" w:rsidR="00692099" w:rsidRPr="00692099" w:rsidRDefault="00E96CAD" w:rsidP="00692099">
      <w:r w:rsidRPr="007D5E29">
        <w:rPr>
          <w:noProof/>
        </w:rPr>
        <w:drawing>
          <wp:anchor distT="0" distB="0" distL="114300" distR="114300" simplePos="0" relativeHeight="251660288" behindDoc="1" locked="0" layoutInCell="1" allowOverlap="1" wp14:anchorId="7B8FA366" wp14:editId="2083AA17">
            <wp:simplePos x="0" y="0"/>
            <wp:positionH relativeFrom="column">
              <wp:posOffset>-1019175</wp:posOffset>
            </wp:positionH>
            <wp:positionV relativeFrom="page">
              <wp:posOffset>1409700</wp:posOffset>
            </wp:positionV>
            <wp:extent cx="1438275" cy="1438275"/>
            <wp:effectExtent l="0" t="0" r="0" b="0"/>
            <wp:wrapNone/>
            <wp:docPr id="509851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3349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5E29" w:rsidRPr="007D5E29">
        <w:rPr>
          <w:noProof/>
        </w:rPr>
        <w:drawing>
          <wp:anchor distT="0" distB="0" distL="114300" distR="114300" simplePos="0" relativeHeight="251658240" behindDoc="1" locked="0" layoutInCell="1" allowOverlap="1" wp14:anchorId="6C4B9CF0" wp14:editId="7E945B72">
            <wp:simplePos x="0" y="0"/>
            <wp:positionH relativeFrom="column">
              <wp:posOffset>6400800</wp:posOffset>
            </wp:positionH>
            <wp:positionV relativeFrom="page">
              <wp:posOffset>6515100</wp:posOffset>
            </wp:positionV>
            <wp:extent cx="1657350" cy="1657350"/>
            <wp:effectExtent l="0" t="0" r="0" b="0"/>
            <wp:wrapNone/>
            <wp:docPr id="845833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83349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FA37EA" w14:textId="5936CF91" w:rsidR="00692099" w:rsidRPr="00692099" w:rsidRDefault="00692099" w:rsidP="00692099"/>
    <w:p w14:paraId="1BC654BC" w14:textId="398488EB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22AD7130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129E13AE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B711E5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3D31BF6C" w14:textId="2683ECF4" w:rsidR="00692099" w:rsidRPr="00692099" w:rsidRDefault="00692099" w:rsidP="00692099"/>
    <w:sectPr w:rsidR="00692099" w:rsidRPr="00692099" w:rsidSect="00411B65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937DC" w14:textId="77777777" w:rsidR="000C69F8" w:rsidRDefault="000C69F8" w:rsidP="00692099">
      <w:pPr>
        <w:spacing w:after="0" w:line="240" w:lineRule="auto"/>
      </w:pPr>
      <w:r>
        <w:separator/>
      </w:r>
    </w:p>
  </w:endnote>
  <w:endnote w:type="continuationSeparator" w:id="0">
    <w:p w14:paraId="6257DBE8" w14:textId="77777777" w:rsidR="000C69F8" w:rsidRDefault="000C69F8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78B1C34-43CE-4A7E-B2E4-CE784D7EA0AB}"/>
    <w:embedItalic r:id="rId2" w:fontKey="{DC5EC616-7B96-4638-966A-32E2401255D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F9D8A214-F325-46CA-BAEF-90A781F7E5FF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4" w:fontKey="{AE93F4AE-9043-4ABD-9531-FEEF17C7CCF4}"/>
  </w:font>
  <w:font w:name="Congenial Black">
    <w:charset w:val="00"/>
    <w:family w:val="auto"/>
    <w:pitch w:val="variable"/>
    <w:sig w:usb0="8000002F" w:usb1="1000205B" w:usb2="00000000" w:usb3="00000000" w:csb0="00000001" w:csb1="00000000"/>
    <w:embedRegular r:id="rId5" w:fontKey="{5A5A1278-1932-44A9-80E7-6C58E63BDB5F}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EB47697C-7BC8-488F-8B81-D5A726333B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7A8DE8E9" w:rsidR="00692099" w:rsidRPr="00692099" w:rsidRDefault="002707D5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1F9C27" wp14:editId="0948A70E">
              <wp:simplePos x="0" y="0"/>
              <wp:positionH relativeFrom="column">
                <wp:posOffset>-968991</wp:posOffset>
              </wp:positionH>
              <wp:positionV relativeFrom="paragraph">
                <wp:posOffset>151756</wp:posOffset>
              </wp:positionV>
              <wp:extent cx="8871045" cy="300250"/>
              <wp:effectExtent l="0" t="0" r="6350" b="5080"/>
              <wp:wrapNone/>
              <wp:docPr id="294025768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71045" cy="300250"/>
                      </a:xfrm>
                      <a:prstGeom prst="rect">
                        <a:avLst/>
                      </a:prstGeom>
                      <a:solidFill>
                        <a:srgbClr val="1D8DD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B0363F" id="Rectangle 2" o:spid="_x0000_s1026" style="position:absolute;margin-left:-76.3pt;margin-top:11.95pt;width:698.5pt;height:2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" fillcolor="#1d8dd9" stroked="f" strokeweight="1.5pt"/>
          </w:pict>
        </mc:Fallback>
      </mc:AlternateContent>
    </w:r>
    <w:r w:rsidR="00692099"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8D4B0" w14:textId="77777777" w:rsidR="000C69F8" w:rsidRDefault="000C69F8" w:rsidP="00692099">
      <w:pPr>
        <w:spacing w:after="0" w:line="240" w:lineRule="auto"/>
      </w:pPr>
      <w:r>
        <w:separator/>
      </w:r>
    </w:p>
  </w:footnote>
  <w:footnote w:type="continuationSeparator" w:id="0">
    <w:p w14:paraId="06071793" w14:textId="77777777" w:rsidR="000C69F8" w:rsidRDefault="000C69F8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312D3A91" w:rsidR="002B4D51" w:rsidRDefault="002707D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D11FCC" wp14:editId="76075A6C">
              <wp:simplePos x="0" y="0"/>
              <wp:positionH relativeFrom="column">
                <wp:posOffset>-809625</wp:posOffset>
              </wp:positionH>
              <wp:positionV relativeFrom="paragraph">
                <wp:posOffset>-441884</wp:posOffset>
              </wp:positionV>
              <wp:extent cx="8871045" cy="300250"/>
              <wp:effectExtent l="0" t="0" r="6350" b="5080"/>
              <wp:wrapNone/>
              <wp:docPr id="1119510074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71045" cy="300250"/>
                      </a:xfrm>
                      <a:prstGeom prst="rect">
                        <a:avLst/>
                      </a:prstGeom>
                      <a:solidFill>
                        <a:srgbClr val="1D8DD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0734B9" id="Rectangle 2" o:spid="_x0000_s1026" style="position:absolute;margin-left:-63.75pt;margin-top:-34.8pt;width:698.5pt;height:2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" fillcolor="#1d8dd9" stroked="f" strokeweight="1.5pt"/>
          </w:pict>
        </mc:Fallback>
      </mc:AlternateContent>
    </w:r>
    <w:r w:rsidR="00C63FFE">
      <w:rPr>
        <w:noProof/>
      </w:rPr>
      <w:drawing>
        <wp:anchor distT="0" distB="0" distL="114300" distR="114300" simplePos="0" relativeHeight="251658240" behindDoc="0" locked="0" layoutInCell="1" allowOverlap="1" wp14:anchorId="1649CFCE" wp14:editId="17468360">
          <wp:simplePos x="0" y="0"/>
          <wp:positionH relativeFrom="column">
            <wp:posOffset>-583325</wp:posOffset>
          </wp:positionH>
          <wp:positionV relativeFrom="paragraph">
            <wp:posOffset>-567559</wp:posOffset>
          </wp:positionV>
          <wp:extent cx="8134939" cy="10421007"/>
          <wp:effectExtent l="0" t="0" r="0" b="0"/>
          <wp:wrapNone/>
          <wp:docPr id="12142584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258488" name="Picture 1214258488"/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9906" cy="10427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801F6"/>
    <w:rsid w:val="000C69F8"/>
    <w:rsid w:val="000E1C30"/>
    <w:rsid w:val="000F7EC6"/>
    <w:rsid w:val="00123D74"/>
    <w:rsid w:val="001704B6"/>
    <w:rsid w:val="001A3BB5"/>
    <w:rsid w:val="001B2F55"/>
    <w:rsid w:val="001E7C77"/>
    <w:rsid w:val="00217D13"/>
    <w:rsid w:val="00232AA6"/>
    <w:rsid w:val="00233CD2"/>
    <w:rsid w:val="002707D5"/>
    <w:rsid w:val="002B4D51"/>
    <w:rsid w:val="00367EA1"/>
    <w:rsid w:val="003A247C"/>
    <w:rsid w:val="00411B65"/>
    <w:rsid w:val="005B0AB3"/>
    <w:rsid w:val="00641A03"/>
    <w:rsid w:val="00692099"/>
    <w:rsid w:val="006C0463"/>
    <w:rsid w:val="006E061F"/>
    <w:rsid w:val="006F38E8"/>
    <w:rsid w:val="0071000C"/>
    <w:rsid w:val="00720BA6"/>
    <w:rsid w:val="00745024"/>
    <w:rsid w:val="00792F7E"/>
    <w:rsid w:val="007D5E29"/>
    <w:rsid w:val="00847B73"/>
    <w:rsid w:val="008A55E4"/>
    <w:rsid w:val="00973F08"/>
    <w:rsid w:val="00974223"/>
    <w:rsid w:val="009F1D66"/>
    <w:rsid w:val="00A23D0A"/>
    <w:rsid w:val="00A2624D"/>
    <w:rsid w:val="00A6074C"/>
    <w:rsid w:val="00A623CF"/>
    <w:rsid w:val="00A659A3"/>
    <w:rsid w:val="00C63FFE"/>
    <w:rsid w:val="00DD3966"/>
    <w:rsid w:val="00E15772"/>
    <w:rsid w:val="00E869EC"/>
    <w:rsid w:val="00E916CF"/>
    <w:rsid w:val="00E96CAD"/>
    <w:rsid w:val="00EF3962"/>
    <w:rsid w:val="00F2544E"/>
    <w:rsid w:val="00F475A6"/>
    <w:rsid w:val="00FC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1F6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123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Template-06-86ey021n4-02</Template>
  <TotalTime>0</TotalTime>
  <Pages>2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2026-06-28T06:07:00Z</dcterms:created>
  <dcterms:modified xsi:type="dcterms:W3CDTF">2026-06-28T06:07:00Z</dcterms:modified>
</cp:coreProperties>
</file>