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B338D" w:rsidRPr="00405543" w14:paraId="645CA11F" w14:textId="77777777" w:rsidTr="005B338D">
        <w:trPr>
          <w:trHeight w:val="432"/>
        </w:trPr>
        <w:tc>
          <w:tcPr>
            <w:tcW w:w="10790" w:type="dxa"/>
          </w:tcPr>
          <w:p w14:paraId="3762CCEE" w14:textId="34595970" w:rsidR="005B338D" w:rsidRPr="00405543" w:rsidRDefault="001F45EE" w:rsidP="005B338D">
            <w:pPr>
              <w:jc w:val="center"/>
              <w:rPr>
                <w:rFonts w:ascii="Arima" w:hAnsi="Arima" w:cs="Arima"/>
                <w:b/>
                <w:bCs/>
                <w:color w:val="FFC357"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58168131" w14:textId="77777777" w:rsidR="001F45EE" w:rsidRPr="00205565" w:rsidRDefault="001F45EE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B338D" w:rsidRPr="00405543" w14:paraId="5C60CF20" w14:textId="77777777" w:rsidTr="005B338D">
        <w:tc>
          <w:tcPr>
            <w:tcW w:w="10790" w:type="dxa"/>
          </w:tcPr>
          <w:p w14:paraId="509E1A39" w14:textId="794A9996" w:rsidR="005B338D" w:rsidRPr="00405543" w:rsidRDefault="005B338D" w:rsidP="005B338D">
            <w:pPr>
              <w:jc w:val="center"/>
              <w:rPr>
                <w:rFonts w:ascii="Arima" w:hAnsi="Arima" w:cs="Arima"/>
                <w:sz w:val="56"/>
                <w:szCs w:val="56"/>
              </w:rPr>
            </w:pPr>
            <w:r w:rsidRPr="00405543">
              <w:rPr>
                <w:rFonts w:ascii="Arima" w:hAnsi="Arima" w:cs="Arima"/>
                <w:sz w:val="56"/>
                <w:szCs w:val="56"/>
              </w:rPr>
              <w:t>Day of the week</w:t>
            </w:r>
          </w:p>
        </w:tc>
      </w:tr>
    </w:tbl>
    <w:p w14:paraId="5FE84DD2" w14:textId="25072E9D" w:rsidR="0018135D" w:rsidRPr="00405543" w:rsidRDefault="00405543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>
        <w:rPr>
          <w:rFonts w:ascii="Arima" w:eastAsia="Avenir" w:hAnsi="Arima" w:cs="Arima"/>
          <w:noProof/>
          <w:kern w:val="3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F93FB74" wp14:editId="1BC762BD">
                <wp:simplePos x="0" y="0"/>
                <wp:positionH relativeFrom="column">
                  <wp:posOffset>-1295400</wp:posOffset>
                </wp:positionH>
                <wp:positionV relativeFrom="page">
                  <wp:posOffset>-762000</wp:posOffset>
                </wp:positionV>
                <wp:extent cx="9459595" cy="11562715"/>
                <wp:effectExtent l="0" t="0" r="0" b="0"/>
                <wp:wrapNone/>
                <wp:docPr id="64609489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59595" cy="11562715"/>
                          <a:chOff x="0" y="0"/>
                          <a:chExt cx="9459595" cy="11562715"/>
                        </a:xfrm>
                      </wpg:grpSpPr>
                      <pic:pic xmlns:pic="http://schemas.openxmlformats.org/drawingml/2006/picture">
                        <pic:nvPicPr>
                          <pic:cNvPr id="1032473928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7334250" y="0"/>
                            <a:ext cx="2125345" cy="212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7591683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57150"/>
                            <a:ext cx="2125345" cy="212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438737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315200" y="9620250"/>
                            <a:ext cx="1923415" cy="1923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39977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76200" y="9639300"/>
                            <a:ext cx="1923415" cy="19234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40CF29" id="Group 4" o:spid="_x0000_s1026" style="position:absolute;margin-left:-102pt;margin-top:-60pt;width:744.85pt;height:910.45pt;z-index:-251649024;mso-position-vertical-relative:page" coordsize="94595,115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3342;width:21253;height:21253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">
                  <v:imagedata r:id="rId8" o:title=""/>
                </v:shape>
                <v:shape id="Picture 3" o:spid="_x0000_s1028" type="#_x0000_t75" style="position:absolute;top:571;width:21253;height:21253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">
                  <v:imagedata r:id="rId8" o:title=""/>
                </v:shape>
                <v:shape id="Picture 1" o:spid="_x0000_s1029" type="#_x0000_t75" style="position:absolute;left:73152;top:96202;width:19234;height:19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">
                  <v:imagedata r:id="rId9" o:title=""/>
                </v:shape>
                <v:shape id="Picture 1" o:spid="_x0000_s1030" type="#_x0000_t75" style="position:absolute;left:762;top:96393;width:19234;height:1923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">
                  <v:imagedata r:id="rId9" o:title=""/>
                </v:shape>
                <w10:wrap anchory="page"/>
              </v:group>
            </w:pict>
          </mc:Fallback>
        </mc:AlternateContent>
      </w:r>
    </w:p>
    <w:p w14:paraId="6449B5DE" w14:textId="372F8D33" w:rsidR="002B4D51" w:rsidRPr="00405543" w:rsidRDefault="005B338D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405543">
        <w:rPr>
          <w:rFonts w:ascii="Arima" w:eastAsia="Avenir" w:hAnsi="Arima" w:cs="Arima"/>
          <w:noProof/>
          <w:kern w:val="3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2E0927F" wp14:editId="74B1CDAA">
                <wp:simplePos x="0" y="0"/>
                <wp:positionH relativeFrom="margin">
                  <wp:posOffset>-255270</wp:posOffset>
                </wp:positionH>
                <wp:positionV relativeFrom="page">
                  <wp:posOffset>2585275</wp:posOffset>
                </wp:positionV>
                <wp:extent cx="7362190" cy="6613525"/>
                <wp:effectExtent l="0" t="0" r="0" b="0"/>
                <wp:wrapNone/>
                <wp:docPr id="3546069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2190" cy="6613525"/>
                        </a:xfrm>
                        <a:prstGeom prst="roundRect">
                          <a:avLst>
                            <a:gd name="adj" fmla="val 3514"/>
                          </a:avLst>
                        </a:prstGeom>
                        <a:solidFill>
                          <a:srgbClr val="EADEE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015CB" id="Rectangle: Rounded Corners 2" o:spid="_x0000_s1026" style="position:absolute;margin-left:-20.1pt;margin-top:203.55pt;width:579.7pt;height:520.7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23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" fillcolor="#eadeea" stroked="f" strokeweight="1.5pt">
                <v:stroke joinstyle="miter"/>
                <w10:wrap anchorx="margin" anchory="page"/>
              </v:roundrect>
            </w:pict>
          </mc:Fallback>
        </mc:AlternateContent>
      </w:r>
    </w:p>
    <w:p w14:paraId="4C64BC28" w14:textId="3137AD72" w:rsidR="002B4D51" w:rsidRPr="00B35AF2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12"/>
          <w:szCs w:val="12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B338D" w:rsidRPr="00405543" w14:paraId="24A66FFE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3"/>
              <w:gridCol w:w="3555"/>
              <w:gridCol w:w="299"/>
              <w:gridCol w:w="6187"/>
            </w:tblGrid>
            <w:tr w:rsidR="005B338D" w:rsidRPr="00405543" w14:paraId="2F07F031" w14:textId="77777777" w:rsidTr="0058730B">
              <w:trPr>
                <w:trHeight w:val="144"/>
              </w:trPr>
              <w:tc>
                <w:tcPr>
                  <w:tcW w:w="533" w:type="dxa"/>
                  <w:vMerge w:val="restart"/>
                  <w:vAlign w:val="center"/>
                </w:tcPr>
                <w:p w14:paraId="06EFDA2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1</w:t>
                  </w:r>
                </w:p>
              </w:tc>
              <w:tc>
                <w:tcPr>
                  <w:tcW w:w="3555" w:type="dxa"/>
                  <w:vMerge w:val="restart"/>
                  <w:vAlign w:val="center"/>
                </w:tcPr>
                <w:p w14:paraId="3A90D279" w14:textId="77777777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Sunday</w:t>
                  </w:r>
                </w:p>
              </w:tc>
              <w:tc>
                <w:tcPr>
                  <w:tcW w:w="299" w:type="dxa"/>
                  <w:vMerge w:val="restart"/>
                  <w:vAlign w:val="center"/>
                </w:tcPr>
                <w:p w14:paraId="60E750A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250E420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4153CCFE" w14:textId="77777777" w:rsidTr="0058730B">
              <w:trPr>
                <w:trHeight w:val="144"/>
              </w:trPr>
              <w:tc>
                <w:tcPr>
                  <w:tcW w:w="533" w:type="dxa"/>
                  <w:vMerge/>
                </w:tcPr>
                <w:p w14:paraId="5E9665F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5" w:type="dxa"/>
                  <w:vMerge/>
                </w:tcPr>
                <w:p w14:paraId="4AD35AC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9" w:type="dxa"/>
                  <w:vMerge/>
                  <w:vAlign w:val="center"/>
                </w:tcPr>
                <w:p w14:paraId="294D484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4DB6F9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385DB554" w14:textId="77777777" w:rsidTr="0058730B">
              <w:trPr>
                <w:trHeight w:val="144"/>
              </w:trPr>
              <w:tc>
                <w:tcPr>
                  <w:tcW w:w="533" w:type="dxa"/>
                  <w:vMerge/>
                </w:tcPr>
                <w:p w14:paraId="46EBF26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5" w:type="dxa"/>
                  <w:vMerge/>
                </w:tcPr>
                <w:p w14:paraId="64BF5A3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9" w:type="dxa"/>
                  <w:vMerge/>
                  <w:vAlign w:val="center"/>
                </w:tcPr>
                <w:p w14:paraId="1BF4F96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20109CD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46BB4B96" w14:textId="77777777" w:rsidTr="0058730B">
              <w:trPr>
                <w:trHeight w:val="144"/>
              </w:trPr>
              <w:tc>
                <w:tcPr>
                  <w:tcW w:w="533" w:type="dxa"/>
                  <w:vMerge/>
                </w:tcPr>
                <w:p w14:paraId="7E022D7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5" w:type="dxa"/>
                  <w:vMerge/>
                </w:tcPr>
                <w:p w14:paraId="3496C87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9" w:type="dxa"/>
                  <w:vMerge/>
                  <w:vAlign w:val="center"/>
                </w:tcPr>
                <w:p w14:paraId="1794FA2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494DBF93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27C75220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7D82D18A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20231900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03D41383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5"/>
              <w:gridCol w:w="3558"/>
              <w:gridCol w:w="294"/>
              <w:gridCol w:w="6187"/>
            </w:tblGrid>
            <w:tr w:rsidR="005B338D" w:rsidRPr="00405543" w14:paraId="2F7A2568" w14:textId="77777777" w:rsidTr="0058730B">
              <w:trPr>
                <w:trHeight w:val="20"/>
              </w:trPr>
              <w:tc>
                <w:tcPr>
                  <w:tcW w:w="535" w:type="dxa"/>
                  <w:vMerge w:val="restart"/>
                  <w:vAlign w:val="center"/>
                </w:tcPr>
                <w:p w14:paraId="2F3B2541" w14:textId="1919E280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2</w:t>
                  </w:r>
                </w:p>
              </w:tc>
              <w:tc>
                <w:tcPr>
                  <w:tcW w:w="3558" w:type="dxa"/>
                  <w:vMerge w:val="restart"/>
                  <w:vAlign w:val="center"/>
                </w:tcPr>
                <w:p w14:paraId="0B10F68C" w14:textId="30329A15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 xml:space="preserve">Monday </w:t>
                  </w:r>
                </w:p>
              </w:tc>
              <w:tc>
                <w:tcPr>
                  <w:tcW w:w="294" w:type="dxa"/>
                  <w:vMerge w:val="restart"/>
                  <w:vAlign w:val="center"/>
                </w:tcPr>
                <w:p w14:paraId="24CF1AB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3840F81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6EC2D596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7BF9D03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39B581C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033FB6B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3E521A2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2DD08159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4388D6E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73A915A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38B1DC8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A64F32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5A1F7224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32FF01E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7BF9F60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3F6154D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3FFDF1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1EAD9259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034F45D8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79FD3E63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43504617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5"/>
              <w:gridCol w:w="3558"/>
              <w:gridCol w:w="294"/>
              <w:gridCol w:w="6187"/>
            </w:tblGrid>
            <w:tr w:rsidR="005B338D" w:rsidRPr="00405543" w14:paraId="3AA8D427" w14:textId="77777777" w:rsidTr="0058730B">
              <w:trPr>
                <w:trHeight w:val="20"/>
              </w:trPr>
              <w:tc>
                <w:tcPr>
                  <w:tcW w:w="535" w:type="dxa"/>
                  <w:vMerge w:val="restart"/>
                  <w:vAlign w:val="center"/>
                </w:tcPr>
                <w:p w14:paraId="036AACAB" w14:textId="23E00EE3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3</w:t>
                  </w:r>
                </w:p>
              </w:tc>
              <w:tc>
                <w:tcPr>
                  <w:tcW w:w="3558" w:type="dxa"/>
                  <w:vMerge w:val="restart"/>
                  <w:vAlign w:val="center"/>
                </w:tcPr>
                <w:p w14:paraId="2E6ECA94" w14:textId="2A1544EF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 xml:space="preserve">Tuesday </w:t>
                  </w:r>
                </w:p>
              </w:tc>
              <w:tc>
                <w:tcPr>
                  <w:tcW w:w="294" w:type="dxa"/>
                  <w:vMerge w:val="restart"/>
                  <w:vAlign w:val="center"/>
                </w:tcPr>
                <w:p w14:paraId="6B5E5AEB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1DD2CA5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72D836E5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79DFBBA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172DD2B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53F8F45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0C1B8B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0B5502AE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6BBED70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134C918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7B78658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54DBB253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011F98E5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57548F9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58" w:type="dxa"/>
                  <w:vMerge/>
                </w:tcPr>
                <w:p w14:paraId="6215B7D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94" w:type="dxa"/>
                  <w:vMerge/>
                  <w:vAlign w:val="center"/>
                </w:tcPr>
                <w:p w14:paraId="763BD74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70BF9763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133715E9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3497EF58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799DC4E8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529E0C35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0"/>
              <w:gridCol w:w="3578"/>
              <w:gridCol w:w="269"/>
              <w:gridCol w:w="6187"/>
            </w:tblGrid>
            <w:tr w:rsidR="005B338D" w:rsidRPr="00405543" w14:paraId="087535AE" w14:textId="77777777" w:rsidTr="0058730B">
              <w:trPr>
                <w:trHeight w:val="20"/>
              </w:trPr>
              <w:tc>
                <w:tcPr>
                  <w:tcW w:w="540" w:type="dxa"/>
                  <w:vMerge w:val="restart"/>
                  <w:vAlign w:val="center"/>
                </w:tcPr>
                <w:p w14:paraId="34393A45" w14:textId="730FD726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4</w:t>
                  </w:r>
                </w:p>
              </w:tc>
              <w:tc>
                <w:tcPr>
                  <w:tcW w:w="3578" w:type="dxa"/>
                  <w:vMerge w:val="restart"/>
                  <w:vAlign w:val="center"/>
                </w:tcPr>
                <w:p w14:paraId="127D41F0" w14:textId="501B512B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Wednesday</w:t>
                  </w:r>
                </w:p>
              </w:tc>
              <w:tc>
                <w:tcPr>
                  <w:tcW w:w="269" w:type="dxa"/>
                  <w:vMerge w:val="restart"/>
                  <w:vAlign w:val="center"/>
                </w:tcPr>
                <w:p w14:paraId="6A573D2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2FD1389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7AEBDB12" w14:textId="77777777" w:rsidTr="0058730B">
              <w:trPr>
                <w:trHeight w:val="20"/>
              </w:trPr>
              <w:tc>
                <w:tcPr>
                  <w:tcW w:w="540" w:type="dxa"/>
                  <w:vMerge/>
                </w:tcPr>
                <w:p w14:paraId="1398FD8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78" w:type="dxa"/>
                  <w:vMerge/>
                </w:tcPr>
                <w:p w14:paraId="6F41CE3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69" w:type="dxa"/>
                  <w:vMerge/>
                  <w:vAlign w:val="center"/>
                </w:tcPr>
                <w:p w14:paraId="4A9044EE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BB1468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56940550" w14:textId="77777777" w:rsidTr="0058730B">
              <w:trPr>
                <w:trHeight w:val="20"/>
              </w:trPr>
              <w:tc>
                <w:tcPr>
                  <w:tcW w:w="540" w:type="dxa"/>
                  <w:vMerge/>
                </w:tcPr>
                <w:p w14:paraId="4540318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78" w:type="dxa"/>
                  <w:vMerge/>
                </w:tcPr>
                <w:p w14:paraId="4ABA03B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69" w:type="dxa"/>
                  <w:vMerge/>
                  <w:vAlign w:val="center"/>
                </w:tcPr>
                <w:p w14:paraId="5D2CF88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2147B26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6C199D8E" w14:textId="77777777" w:rsidTr="0058730B">
              <w:trPr>
                <w:trHeight w:val="20"/>
              </w:trPr>
              <w:tc>
                <w:tcPr>
                  <w:tcW w:w="540" w:type="dxa"/>
                  <w:vMerge/>
                </w:tcPr>
                <w:p w14:paraId="079CBD7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78" w:type="dxa"/>
                  <w:vMerge/>
                </w:tcPr>
                <w:p w14:paraId="231DF55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69" w:type="dxa"/>
                  <w:vMerge/>
                  <w:vAlign w:val="center"/>
                </w:tcPr>
                <w:p w14:paraId="4F5A0CC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4CA8358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28F1783A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35386D2F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5836466B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146778CC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5"/>
              <w:gridCol w:w="3565"/>
              <w:gridCol w:w="287"/>
              <w:gridCol w:w="6187"/>
            </w:tblGrid>
            <w:tr w:rsidR="005B338D" w:rsidRPr="00405543" w14:paraId="2107B39E" w14:textId="77777777" w:rsidTr="0058730B">
              <w:trPr>
                <w:trHeight w:val="20"/>
              </w:trPr>
              <w:tc>
                <w:tcPr>
                  <w:tcW w:w="535" w:type="dxa"/>
                  <w:vMerge w:val="restart"/>
                  <w:vAlign w:val="center"/>
                </w:tcPr>
                <w:p w14:paraId="485D8555" w14:textId="2854E426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5</w:t>
                  </w:r>
                </w:p>
              </w:tc>
              <w:tc>
                <w:tcPr>
                  <w:tcW w:w="3565" w:type="dxa"/>
                  <w:vMerge w:val="restart"/>
                  <w:vAlign w:val="center"/>
                </w:tcPr>
                <w:p w14:paraId="46D0E83E" w14:textId="792CB530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Thursday</w:t>
                  </w:r>
                </w:p>
              </w:tc>
              <w:tc>
                <w:tcPr>
                  <w:tcW w:w="287" w:type="dxa"/>
                  <w:vMerge w:val="restart"/>
                  <w:vAlign w:val="center"/>
                </w:tcPr>
                <w:p w14:paraId="576A6E9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2922399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3C7207BA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3F82678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5" w:type="dxa"/>
                  <w:vMerge/>
                </w:tcPr>
                <w:p w14:paraId="08C96EB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7" w:type="dxa"/>
                  <w:vMerge/>
                  <w:vAlign w:val="center"/>
                </w:tcPr>
                <w:p w14:paraId="32A86A4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0202B1F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0C97A6D1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7D9F50D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5" w:type="dxa"/>
                  <w:vMerge/>
                </w:tcPr>
                <w:p w14:paraId="63ED835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7" w:type="dxa"/>
                  <w:vMerge/>
                  <w:vAlign w:val="center"/>
                </w:tcPr>
                <w:p w14:paraId="29D4EA8A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6836779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78C1EBB8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30E75F2B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5" w:type="dxa"/>
                  <w:vMerge/>
                </w:tcPr>
                <w:p w14:paraId="373AB3C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7" w:type="dxa"/>
                  <w:vMerge/>
                  <w:vAlign w:val="center"/>
                </w:tcPr>
                <w:p w14:paraId="6210049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B8C8473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50EFA3B0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1FD84F52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185C1683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4E3A6B10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5"/>
              <w:gridCol w:w="3549"/>
              <w:gridCol w:w="303"/>
              <w:gridCol w:w="6187"/>
            </w:tblGrid>
            <w:tr w:rsidR="005B338D" w:rsidRPr="00405543" w14:paraId="1BA6F403" w14:textId="77777777" w:rsidTr="0058730B">
              <w:trPr>
                <w:trHeight w:val="20"/>
              </w:trPr>
              <w:tc>
                <w:tcPr>
                  <w:tcW w:w="535" w:type="dxa"/>
                  <w:vMerge w:val="restart"/>
                  <w:vAlign w:val="center"/>
                </w:tcPr>
                <w:p w14:paraId="7910E1D8" w14:textId="22C182A9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6</w:t>
                  </w:r>
                </w:p>
              </w:tc>
              <w:tc>
                <w:tcPr>
                  <w:tcW w:w="3549" w:type="dxa"/>
                  <w:vMerge w:val="restart"/>
                  <w:vAlign w:val="center"/>
                </w:tcPr>
                <w:p w14:paraId="17B507D1" w14:textId="2331C303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Friday</w:t>
                  </w:r>
                </w:p>
              </w:tc>
              <w:tc>
                <w:tcPr>
                  <w:tcW w:w="303" w:type="dxa"/>
                  <w:vMerge w:val="restart"/>
                  <w:vAlign w:val="center"/>
                </w:tcPr>
                <w:p w14:paraId="16F9A99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02EB65A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481CC70C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6EEBC9BE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49" w:type="dxa"/>
                  <w:vMerge/>
                </w:tcPr>
                <w:p w14:paraId="66A766C5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03" w:type="dxa"/>
                  <w:vMerge/>
                  <w:vAlign w:val="center"/>
                </w:tcPr>
                <w:p w14:paraId="3F1E915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2BBC26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049C39C6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130CFFF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49" w:type="dxa"/>
                  <w:vMerge/>
                </w:tcPr>
                <w:p w14:paraId="74C449B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03" w:type="dxa"/>
                  <w:vMerge/>
                  <w:vAlign w:val="center"/>
                </w:tcPr>
                <w:p w14:paraId="294D116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0CA081B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57653CB1" w14:textId="77777777" w:rsidTr="0058730B">
              <w:trPr>
                <w:trHeight w:val="20"/>
              </w:trPr>
              <w:tc>
                <w:tcPr>
                  <w:tcW w:w="535" w:type="dxa"/>
                  <w:vMerge/>
                </w:tcPr>
                <w:p w14:paraId="78610591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49" w:type="dxa"/>
                  <w:vMerge/>
                </w:tcPr>
                <w:p w14:paraId="3D1F850F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03" w:type="dxa"/>
                  <w:vMerge/>
                  <w:vAlign w:val="center"/>
                </w:tcPr>
                <w:p w14:paraId="7D40742D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2CB5D97C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3664A5D3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2D3B1025" w14:textId="77777777" w:rsidTr="005B338D">
        <w:trPr>
          <w:trHeight w:val="576"/>
        </w:trPr>
        <w:tc>
          <w:tcPr>
            <w:tcW w:w="10790" w:type="dxa"/>
            <w:vAlign w:val="center"/>
          </w:tcPr>
          <w:p w14:paraId="3D958C7B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5B338D" w:rsidRPr="00405543" w14:paraId="431A0D39" w14:textId="77777777" w:rsidTr="005B338D">
        <w:trPr>
          <w:trHeight w:val="864"/>
        </w:trPr>
        <w:tc>
          <w:tcPr>
            <w:tcW w:w="10790" w:type="dxa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3564"/>
              <w:gridCol w:w="289"/>
              <w:gridCol w:w="6187"/>
            </w:tblGrid>
            <w:tr w:rsidR="005B338D" w:rsidRPr="00405543" w14:paraId="44E76B24" w14:textId="77777777" w:rsidTr="0058730B">
              <w:trPr>
                <w:trHeight w:val="20"/>
              </w:trPr>
              <w:tc>
                <w:tcPr>
                  <w:tcW w:w="534" w:type="dxa"/>
                  <w:vMerge w:val="restart"/>
                  <w:vAlign w:val="center"/>
                </w:tcPr>
                <w:p w14:paraId="61D6398D" w14:textId="2FB31910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b/>
                      <w:bCs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b/>
                      <w:bCs/>
                      <w:color w:val="4D314D"/>
                      <w:kern w:val="3"/>
                      <w:sz w:val="52"/>
                      <w:szCs w:val="38"/>
                      <w14:ligatures w14:val="none"/>
                    </w:rPr>
                    <w:t>7</w:t>
                  </w:r>
                </w:p>
              </w:tc>
              <w:tc>
                <w:tcPr>
                  <w:tcW w:w="3564" w:type="dxa"/>
                  <w:vMerge w:val="restart"/>
                  <w:vAlign w:val="center"/>
                </w:tcPr>
                <w:p w14:paraId="726ABB99" w14:textId="7CE9683A" w:rsidR="005B338D" w:rsidRPr="00405543" w:rsidRDefault="005B338D" w:rsidP="005B338D">
                  <w:pPr>
                    <w:suppressAutoHyphens/>
                    <w:autoSpaceDN w:val="0"/>
                    <w:jc w:val="center"/>
                    <w:rPr>
                      <w:rFonts w:ascii="Arima" w:eastAsia="Avenir" w:hAnsi="Arima" w:cs="Arima"/>
                      <w:kern w:val="3"/>
                      <w14:ligatures w14:val="none"/>
                    </w:rPr>
                  </w:pPr>
                  <w:r w:rsidRPr="00405543">
                    <w:rPr>
                      <w:rFonts w:ascii="Arima" w:eastAsia="Avenir" w:hAnsi="Arima" w:cs="Arima"/>
                      <w:kern w:val="3"/>
                      <w:sz w:val="52"/>
                      <w:szCs w:val="38"/>
                      <w14:ligatures w14:val="none"/>
                    </w:rPr>
                    <w:t>Saturday</w:t>
                  </w:r>
                </w:p>
              </w:tc>
              <w:tc>
                <w:tcPr>
                  <w:tcW w:w="289" w:type="dxa"/>
                  <w:vMerge w:val="restart"/>
                  <w:vAlign w:val="center"/>
                </w:tcPr>
                <w:p w14:paraId="03ABD392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71E04C99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1EF49DBF" w14:textId="77777777" w:rsidTr="0058730B">
              <w:trPr>
                <w:trHeight w:val="20"/>
              </w:trPr>
              <w:tc>
                <w:tcPr>
                  <w:tcW w:w="534" w:type="dxa"/>
                  <w:vMerge/>
                </w:tcPr>
                <w:p w14:paraId="7D060ABB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4" w:type="dxa"/>
                  <w:vMerge/>
                </w:tcPr>
                <w:p w14:paraId="6BD6B32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9" w:type="dxa"/>
                  <w:vMerge/>
                  <w:vAlign w:val="center"/>
                </w:tcPr>
                <w:p w14:paraId="26A3A58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6F11F518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2AE0C775" w14:textId="77777777" w:rsidTr="0058730B">
              <w:trPr>
                <w:trHeight w:val="20"/>
              </w:trPr>
              <w:tc>
                <w:tcPr>
                  <w:tcW w:w="534" w:type="dxa"/>
                  <w:vMerge/>
                </w:tcPr>
                <w:p w14:paraId="29545DF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4" w:type="dxa"/>
                  <w:vMerge/>
                </w:tcPr>
                <w:p w14:paraId="24A57B5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9" w:type="dxa"/>
                  <w:vMerge/>
                  <w:vAlign w:val="center"/>
                </w:tcPr>
                <w:p w14:paraId="7B796B5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7C17749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  <w:tr w:rsidR="005B338D" w:rsidRPr="00405543" w14:paraId="72C49C44" w14:textId="77777777" w:rsidTr="0058730B">
              <w:trPr>
                <w:trHeight w:val="20"/>
              </w:trPr>
              <w:tc>
                <w:tcPr>
                  <w:tcW w:w="534" w:type="dxa"/>
                  <w:vMerge/>
                </w:tcPr>
                <w:p w14:paraId="0C509E10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3564" w:type="dxa"/>
                  <w:vMerge/>
                </w:tcPr>
                <w:p w14:paraId="0BCC7507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289" w:type="dxa"/>
                  <w:vMerge/>
                  <w:vAlign w:val="center"/>
                </w:tcPr>
                <w:p w14:paraId="3DB23D46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  <w:tc>
                <w:tcPr>
                  <w:tcW w:w="6187" w:type="dxa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79E574F4" w14:textId="77777777" w:rsidR="005B338D" w:rsidRPr="00405543" w:rsidRDefault="005B338D" w:rsidP="005B338D">
                  <w:pPr>
                    <w:suppressAutoHyphens/>
                    <w:autoSpaceDN w:val="0"/>
                    <w:rPr>
                      <w:rFonts w:ascii="Arima" w:eastAsia="Avenir" w:hAnsi="Arima" w:cs="Arima"/>
                      <w:kern w:val="3"/>
                      <w:sz w:val="12"/>
                      <w:szCs w:val="12"/>
                      <w14:ligatures w14:val="none"/>
                    </w:rPr>
                  </w:pPr>
                </w:p>
              </w:tc>
            </w:tr>
          </w:tbl>
          <w:p w14:paraId="3F733DE3" w14:textId="77777777" w:rsidR="005B338D" w:rsidRPr="00405543" w:rsidRDefault="005B338D" w:rsidP="005B338D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3C4F4DE4" w14:textId="114B8D0C" w:rsidR="005B338D" w:rsidRPr="00405543" w:rsidRDefault="005B338D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C5711A1" w14:textId="67590F3D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CEC4368" w14:textId="532AAD72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98E75FC" w14:textId="77777777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40554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9D8542E" w14:textId="77777777" w:rsidR="005B338D" w:rsidRPr="00405543" w:rsidRDefault="005B338D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405543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405543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405543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405543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405543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405543">
        <w:rPr>
          <w:rFonts w:ascii="Arima" w:eastAsia="Avenir" w:hAnsi="Arima" w:cs="Arima"/>
          <w:kern w:val="3"/>
          <w14:ligatures w14:val="none"/>
        </w:rPr>
        <w:t xml:space="preserve">© </w:t>
      </w:r>
      <w:r w:rsidRPr="00405543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405543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405543" w:rsidRDefault="00692099" w:rsidP="00692099">
      <w:pPr>
        <w:rPr>
          <w:rFonts w:ascii="Arima" w:hAnsi="Arima" w:cs="Arima"/>
        </w:rPr>
      </w:pPr>
    </w:p>
    <w:p w14:paraId="70EAAFEA" w14:textId="77777777" w:rsidR="00405543" w:rsidRPr="00405543" w:rsidRDefault="00405543" w:rsidP="00692099">
      <w:pPr>
        <w:rPr>
          <w:rFonts w:ascii="Arima" w:hAnsi="Arima" w:cs="Arima"/>
        </w:rPr>
      </w:pPr>
    </w:p>
    <w:p w14:paraId="285E2449" w14:textId="77777777" w:rsidR="00405543" w:rsidRPr="00405543" w:rsidRDefault="00405543" w:rsidP="00692099">
      <w:pPr>
        <w:rPr>
          <w:rFonts w:ascii="Arima" w:hAnsi="Arima" w:cs="Arima"/>
        </w:rPr>
      </w:pPr>
    </w:p>
    <w:p w14:paraId="075656D3" w14:textId="73665BAF" w:rsidR="00405543" w:rsidRPr="00405543" w:rsidRDefault="00405543" w:rsidP="00692099">
      <w:pPr>
        <w:rPr>
          <w:rFonts w:ascii="Arima" w:hAnsi="Arima" w:cs="Arima"/>
        </w:rPr>
      </w:pPr>
    </w:p>
    <w:p w14:paraId="38D2D155" w14:textId="3A0BD8EC" w:rsidR="00405543" w:rsidRPr="00405543" w:rsidRDefault="00405543" w:rsidP="00692099">
      <w:pPr>
        <w:rPr>
          <w:rFonts w:ascii="Arima" w:hAnsi="Arima" w:cs="Arima"/>
        </w:rPr>
      </w:pPr>
    </w:p>
    <w:sectPr w:rsidR="00405543" w:rsidRPr="00405543" w:rsidSect="00411B65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5D695" w14:textId="77777777" w:rsidR="00100D9D" w:rsidRDefault="00100D9D" w:rsidP="00692099">
      <w:pPr>
        <w:spacing w:after="0" w:line="240" w:lineRule="auto"/>
      </w:pPr>
      <w:r>
        <w:separator/>
      </w:r>
    </w:p>
  </w:endnote>
  <w:endnote w:type="continuationSeparator" w:id="0">
    <w:p w14:paraId="7EE43386" w14:textId="77777777" w:rsidR="00100D9D" w:rsidRDefault="00100D9D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299AF26-6306-48B1-AF36-07A120EFBDBF}"/>
    <w:embedBold r:id="rId2" w:fontKey="{C3C060DC-4109-4682-B802-C938C6039B95}"/>
    <w:embedItalic r:id="rId3" w:fontKey="{B5F05272-B599-44E2-A30B-E52B2B9AEA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F4EE87A-8CD7-46FA-A0FF-C95C9E277525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74C7D5F4-4CFC-4DA4-9270-65E7962DC761}"/>
    <w:embedBold r:id="rId6" w:fontKey="{B1A3BF2A-A68E-4153-BA11-4BC5EC562A08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A1169C0F-C89F-4208-BEC2-6407C28CCD22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41E53B91-F679-447E-A801-0EA8D5755A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62BFB" w14:textId="77777777" w:rsidR="00100D9D" w:rsidRDefault="00100D9D" w:rsidP="00692099">
      <w:pPr>
        <w:spacing w:after="0" w:line="240" w:lineRule="auto"/>
      </w:pPr>
      <w:r>
        <w:separator/>
      </w:r>
    </w:p>
  </w:footnote>
  <w:footnote w:type="continuationSeparator" w:id="0">
    <w:p w14:paraId="54983A9F" w14:textId="77777777" w:rsidR="00100D9D" w:rsidRDefault="00100D9D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C899" w14:textId="40A853EA" w:rsidR="00691014" w:rsidRDefault="0069101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A7FDEB" wp14:editId="66DEC8B6">
          <wp:simplePos x="0" y="0"/>
          <wp:positionH relativeFrom="column">
            <wp:posOffset>-567559</wp:posOffset>
          </wp:positionH>
          <wp:positionV relativeFrom="page">
            <wp:posOffset>-94593</wp:posOffset>
          </wp:positionV>
          <wp:extent cx="8056180" cy="11394656"/>
          <wp:effectExtent l="0" t="0" r="2540" b="0"/>
          <wp:wrapNone/>
          <wp:docPr id="1931221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221050" name="Picture 1931221050"/>
                  <pic:cNvPicPr/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9665" cy="11399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100D9D"/>
    <w:rsid w:val="001704B6"/>
    <w:rsid w:val="0018135D"/>
    <w:rsid w:val="001F45EE"/>
    <w:rsid w:val="00205565"/>
    <w:rsid w:val="00217D13"/>
    <w:rsid w:val="002348F6"/>
    <w:rsid w:val="002B4D51"/>
    <w:rsid w:val="0032558D"/>
    <w:rsid w:val="0038351B"/>
    <w:rsid w:val="00405543"/>
    <w:rsid w:val="00411B65"/>
    <w:rsid w:val="00422076"/>
    <w:rsid w:val="005118BC"/>
    <w:rsid w:val="0052433D"/>
    <w:rsid w:val="00535B31"/>
    <w:rsid w:val="0058730B"/>
    <w:rsid w:val="005B338D"/>
    <w:rsid w:val="00641A03"/>
    <w:rsid w:val="00691014"/>
    <w:rsid w:val="00692099"/>
    <w:rsid w:val="00720BA6"/>
    <w:rsid w:val="00745024"/>
    <w:rsid w:val="00973F08"/>
    <w:rsid w:val="00A3251A"/>
    <w:rsid w:val="00B35AF2"/>
    <w:rsid w:val="00BE17A7"/>
    <w:rsid w:val="00DC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38D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181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Template-06-86ey021n4-03</Template>
  <TotalTime>0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2026-06-28T06:08:00Z</dcterms:created>
  <dcterms:modified xsi:type="dcterms:W3CDTF">2026-06-28T06:08:00Z</dcterms:modified>
</cp:coreProperties>
</file>