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11684" w:rsidRPr="004A1C89" w14:paraId="3054A198" w14:textId="77777777" w:rsidTr="00311684">
        <w:tc>
          <w:tcPr>
            <w:tcW w:w="10790" w:type="dxa"/>
          </w:tcPr>
          <w:p w14:paraId="60B8E5CC" w14:textId="28585F30" w:rsidR="00311684" w:rsidRPr="004A1C89" w:rsidRDefault="00CD374F" w:rsidP="00311684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0F35CD95" w14:textId="77777777" w:rsidR="00CD374F" w:rsidRPr="00CD374F" w:rsidRDefault="00CD374F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11684" w:rsidRPr="004A1C89" w14:paraId="4D7DD3E3" w14:textId="77777777" w:rsidTr="00311684">
        <w:tc>
          <w:tcPr>
            <w:tcW w:w="10790" w:type="dxa"/>
          </w:tcPr>
          <w:p w14:paraId="39C81FEF" w14:textId="60837BE2" w:rsidR="00311684" w:rsidRPr="004A1C89" w:rsidRDefault="006F5C52" w:rsidP="00311684">
            <w:pPr>
              <w:jc w:val="center"/>
              <w:rPr>
                <w:rFonts w:ascii="Arima" w:hAnsi="Arima" w:cs="Arima"/>
                <w:sz w:val="56"/>
                <w:szCs w:val="56"/>
              </w:rPr>
            </w:pPr>
            <w:r w:rsidRPr="004A1C89">
              <w:rPr>
                <w:rFonts w:ascii="Arima" w:hAnsi="Arima" w:cs="Arima"/>
                <w:sz w:val="56"/>
                <w:szCs w:val="56"/>
              </w:rPr>
              <w:t>Which Tenses?</w:t>
            </w:r>
          </w:p>
        </w:tc>
      </w:tr>
    </w:tbl>
    <w:p w14:paraId="0571E85C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6"/>
          <w:szCs w:val="6"/>
          <w14:ligatures w14:val="none"/>
        </w:rPr>
      </w:pPr>
    </w:p>
    <w:p w14:paraId="52FF9A64" w14:textId="77777777" w:rsidR="00311684" w:rsidRPr="004A1C89" w:rsidRDefault="00311684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3729"/>
        <w:gridCol w:w="832"/>
        <w:gridCol w:w="1203"/>
        <w:gridCol w:w="3778"/>
      </w:tblGrid>
      <w:tr w:rsidR="006F5C52" w:rsidRPr="004A1C89" w14:paraId="7765670C" w14:textId="77777777" w:rsidTr="004A1C89">
        <w:tc>
          <w:tcPr>
            <w:tcW w:w="582" w:type="pct"/>
          </w:tcPr>
          <w:p w14:paraId="7CF45554" w14:textId="552977CD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 xml:space="preserve">Name </w:t>
            </w:r>
          </w:p>
        </w:tc>
        <w:tc>
          <w:tcPr>
            <w:tcW w:w="1726" w:type="pct"/>
            <w:shd w:val="clear" w:color="auto" w:fill="FCF7E0"/>
          </w:tcPr>
          <w:p w14:paraId="447A7672" w14:textId="77777777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385" w:type="pct"/>
          </w:tcPr>
          <w:p w14:paraId="291EC1DE" w14:textId="77777777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  <w:tc>
          <w:tcPr>
            <w:tcW w:w="557" w:type="pct"/>
          </w:tcPr>
          <w:p w14:paraId="1C001BF2" w14:textId="22D607CF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 xml:space="preserve">Class </w:t>
            </w:r>
          </w:p>
        </w:tc>
        <w:tc>
          <w:tcPr>
            <w:tcW w:w="1749" w:type="pct"/>
            <w:shd w:val="clear" w:color="auto" w:fill="FCF7E0"/>
          </w:tcPr>
          <w:p w14:paraId="4B3CD287" w14:textId="77777777" w:rsidR="006F5C52" w:rsidRPr="004A1C89" w:rsidRDefault="006F5C52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5D7812B8" w14:textId="77777777" w:rsidR="00311684" w:rsidRPr="004A1C89" w:rsidRDefault="00311684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8"/>
          <w:szCs w:val="8"/>
          <w14:ligatures w14:val="none"/>
        </w:rPr>
      </w:pPr>
    </w:p>
    <w:p w14:paraId="234809E9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33"/>
        <w:gridCol w:w="34"/>
        <w:gridCol w:w="23"/>
        <w:gridCol w:w="1267"/>
        <w:gridCol w:w="8808"/>
      </w:tblGrid>
      <w:tr w:rsidR="004A1C89" w:rsidRPr="004A1C89" w14:paraId="04BC1CA4" w14:textId="62AF1A58" w:rsidTr="000756E7">
        <w:tc>
          <w:tcPr>
            <w:tcW w:w="1982" w:type="dxa"/>
            <w:gridSpan w:val="5"/>
          </w:tcPr>
          <w:p w14:paraId="0B6A3691" w14:textId="48198A62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:sz w:val="28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14:ligatures w14:val="none"/>
              </w:rPr>
              <w:t xml:space="preserve">Remember </w:t>
            </w:r>
          </w:p>
        </w:tc>
        <w:tc>
          <w:tcPr>
            <w:tcW w:w="8808" w:type="dxa"/>
            <w:vAlign w:val="center"/>
          </w:tcPr>
          <w:p w14:paraId="72929DBF" w14:textId="39AFBA7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Tense can be either PAST, PRESENT or FUTURE.</w:t>
            </w:r>
          </w:p>
        </w:tc>
      </w:tr>
      <w:tr w:rsidR="004A1C89" w:rsidRPr="004A1C89" w14:paraId="7AC7E3D0" w14:textId="77777777" w:rsidTr="004A1C89">
        <w:tc>
          <w:tcPr>
            <w:tcW w:w="10790" w:type="dxa"/>
            <w:gridSpan w:val="6"/>
          </w:tcPr>
          <w:p w14:paraId="499BD85A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6"/>
                <w:szCs w:val="16"/>
                <w14:ligatures w14:val="none"/>
              </w:rPr>
            </w:pPr>
          </w:p>
        </w:tc>
      </w:tr>
      <w:tr w:rsidR="004A1C89" w:rsidRPr="004A1C89" w14:paraId="4E4C8017" w14:textId="08125442" w:rsidTr="004A1C89">
        <w:tc>
          <w:tcPr>
            <w:tcW w:w="692" w:type="dxa"/>
            <w:gridSpan w:val="3"/>
            <w:vAlign w:val="center"/>
          </w:tcPr>
          <w:p w14:paraId="3375EE87" w14:textId="73934D1E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a.</w:t>
            </w:r>
          </w:p>
        </w:tc>
        <w:tc>
          <w:tcPr>
            <w:tcW w:w="10098" w:type="dxa"/>
            <w:gridSpan w:val="3"/>
            <w:vAlign w:val="center"/>
          </w:tcPr>
          <w:p w14:paraId="42371469" w14:textId="5FA62D12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>
              <w:rPr>
                <w:rFonts w:ascii="Arima" w:eastAsia="Avenir" w:hAnsi="Arima" w:cs="Arima"/>
                <w:kern w:val="3"/>
                <w14:ligatures w14:val="none"/>
              </w:rPr>
              <w:t>Jack</w:t>
            </w: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 xml:space="preserve"> walked along the beach as the sun went down.</w:t>
            </w:r>
          </w:p>
        </w:tc>
      </w:tr>
      <w:tr w:rsidR="004A1C89" w:rsidRPr="004A1C89" w14:paraId="5378E210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67DAE465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69E8B66E" w14:textId="77777777" w:rsidTr="004A1C89">
        <w:tc>
          <w:tcPr>
            <w:tcW w:w="10790" w:type="dxa"/>
            <w:gridSpan w:val="6"/>
          </w:tcPr>
          <w:p w14:paraId="1DD0AF7B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148E1736" w14:textId="0529EC58" w:rsidTr="004A1C89">
        <w:tc>
          <w:tcPr>
            <w:tcW w:w="715" w:type="dxa"/>
            <w:gridSpan w:val="4"/>
            <w:vAlign w:val="center"/>
          </w:tcPr>
          <w:p w14:paraId="1FAB955F" w14:textId="628FBA94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b.</w:t>
            </w:r>
          </w:p>
        </w:tc>
        <w:tc>
          <w:tcPr>
            <w:tcW w:w="10075" w:type="dxa"/>
            <w:gridSpan w:val="2"/>
            <w:vAlign w:val="center"/>
          </w:tcPr>
          <w:p w14:paraId="345CA49E" w14:textId="1BF0BAAA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 will have to buy a present for Indie's birthday this weekend.</w:t>
            </w:r>
          </w:p>
        </w:tc>
      </w:tr>
      <w:tr w:rsidR="004A1C89" w:rsidRPr="004A1C89" w14:paraId="3A820172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2A1D20DA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2290D603" w14:textId="77777777" w:rsidTr="004A1C89">
        <w:trPr>
          <w:trHeight w:val="20"/>
        </w:trPr>
        <w:tc>
          <w:tcPr>
            <w:tcW w:w="10790" w:type="dxa"/>
            <w:gridSpan w:val="6"/>
            <w:vAlign w:val="center"/>
          </w:tcPr>
          <w:p w14:paraId="566CAF60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1E1003FE" w14:textId="721EE0F7" w:rsidTr="004A1C89">
        <w:trPr>
          <w:trHeight w:val="288"/>
        </w:trPr>
        <w:tc>
          <w:tcPr>
            <w:tcW w:w="692" w:type="dxa"/>
            <w:gridSpan w:val="3"/>
            <w:vAlign w:val="center"/>
          </w:tcPr>
          <w:p w14:paraId="08BB8CAA" w14:textId="4D80009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c.</w:t>
            </w:r>
          </w:p>
        </w:tc>
        <w:tc>
          <w:tcPr>
            <w:tcW w:w="10098" w:type="dxa"/>
            <w:gridSpan w:val="3"/>
            <w:vAlign w:val="center"/>
          </w:tcPr>
          <w:p w14:paraId="25A95EC4" w14:textId="1A3C713D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 walk towards the door to answer it.</w:t>
            </w:r>
          </w:p>
        </w:tc>
      </w:tr>
      <w:tr w:rsidR="004A1C89" w:rsidRPr="004A1C89" w14:paraId="55742A43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76988D5D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4DA75FE2" w14:textId="77777777" w:rsidTr="004A1C89">
        <w:trPr>
          <w:trHeight w:val="20"/>
        </w:trPr>
        <w:tc>
          <w:tcPr>
            <w:tcW w:w="10790" w:type="dxa"/>
            <w:gridSpan w:val="6"/>
            <w:vAlign w:val="center"/>
          </w:tcPr>
          <w:p w14:paraId="21BC3E1B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0EC76EFF" w14:textId="3E06C0B7" w:rsidTr="004A1C89">
        <w:trPr>
          <w:trHeight w:val="288"/>
        </w:trPr>
        <w:tc>
          <w:tcPr>
            <w:tcW w:w="658" w:type="dxa"/>
            <w:gridSpan w:val="2"/>
            <w:vAlign w:val="center"/>
          </w:tcPr>
          <w:p w14:paraId="2AFEDF40" w14:textId="1E857D6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d.</w:t>
            </w:r>
          </w:p>
        </w:tc>
        <w:tc>
          <w:tcPr>
            <w:tcW w:w="10132" w:type="dxa"/>
            <w:gridSpan w:val="4"/>
            <w:vAlign w:val="center"/>
          </w:tcPr>
          <w:p w14:paraId="241C0DF7" w14:textId="387BBB21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Yesterday was the longest day. There was just so much to do!</w:t>
            </w:r>
          </w:p>
        </w:tc>
      </w:tr>
      <w:tr w:rsidR="004A1C89" w:rsidRPr="004A1C89" w14:paraId="68932FD9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1F3FAB16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3A47F348" w14:textId="77777777" w:rsidTr="004A1C89">
        <w:trPr>
          <w:trHeight w:val="20"/>
        </w:trPr>
        <w:tc>
          <w:tcPr>
            <w:tcW w:w="10790" w:type="dxa"/>
            <w:gridSpan w:val="6"/>
          </w:tcPr>
          <w:p w14:paraId="02C77E61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60A0F6F1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67451279" w14:textId="7C76DB79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e.</w:t>
            </w:r>
          </w:p>
        </w:tc>
        <w:tc>
          <w:tcPr>
            <w:tcW w:w="10165" w:type="dxa"/>
            <w:gridSpan w:val="5"/>
            <w:vAlign w:val="center"/>
          </w:tcPr>
          <w:p w14:paraId="7104CFB3" w14:textId="398A428F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Caitlin's recital will be so much fun.</w:t>
            </w:r>
          </w:p>
        </w:tc>
      </w:tr>
      <w:tr w:rsidR="004A1C89" w:rsidRPr="004A1C89" w14:paraId="02824DC9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1B2C032B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30F43091" w14:textId="77777777" w:rsidTr="004A1C89">
        <w:trPr>
          <w:trHeight w:val="20"/>
        </w:trPr>
        <w:tc>
          <w:tcPr>
            <w:tcW w:w="10790" w:type="dxa"/>
            <w:gridSpan w:val="6"/>
          </w:tcPr>
          <w:p w14:paraId="4EC68549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4F5D3DEC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1535D898" w14:textId="72FEFD2C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f.</w:t>
            </w:r>
          </w:p>
        </w:tc>
        <w:tc>
          <w:tcPr>
            <w:tcW w:w="10165" w:type="dxa"/>
            <w:gridSpan w:val="5"/>
            <w:vAlign w:val="center"/>
          </w:tcPr>
          <w:p w14:paraId="39B77DAE" w14:textId="03F6B2A3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 play tennis every weekend at the local club.</w:t>
            </w:r>
          </w:p>
        </w:tc>
      </w:tr>
      <w:tr w:rsidR="004A1C89" w:rsidRPr="004A1C89" w14:paraId="2FA88CCD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6C8B1B70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3362D1D8" w14:textId="77777777" w:rsidTr="004A1C89">
        <w:trPr>
          <w:trHeight w:val="20"/>
        </w:trPr>
        <w:tc>
          <w:tcPr>
            <w:tcW w:w="10790" w:type="dxa"/>
            <w:gridSpan w:val="6"/>
          </w:tcPr>
          <w:p w14:paraId="137CBCC7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4"/>
                <w:szCs w:val="14"/>
                <w14:ligatures w14:val="none"/>
              </w:rPr>
            </w:pPr>
          </w:p>
        </w:tc>
      </w:tr>
      <w:tr w:rsidR="004A1C89" w:rsidRPr="004A1C89" w14:paraId="34ACDFC3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0637405C" w14:textId="748B6010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g.</w:t>
            </w:r>
          </w:p>
        </w:tc>
        <w:tc>
          <w:tcPr>
            <w:tcW w:w="10165" w:type="dxa"/>
            <w:gridSpan w:val="5"/>
            <w:vAlign w:val="center"/>
          </w:tcPr>
          <w:p w14:paraId="0C8A6762" w14:textId="7F440996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Imagine we had practice yesterday. We would've gotten rained on!</w:t>
            </w:r>
          </w:p>
        </w:tc>
      </w:tr>
      <w:tr w:rsidR="004A1C89" w:rsidRPr="004A1C89" w14:paraId="74748359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4FF7E762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A1C89" w:rsidRPr="004A1C89" w14:paraId="4B033CF1" w14:textId="77777777" w:rsidTr="004A1C89">
        <w:trPr>
          <w:trHeight w:val="20"/>
        </w:trPr>
        <w:tc>
          <w:tcPr>
            <w:tcW w:w="10790" w:type="dxa"/>
            <w:gridSpan w:val="6"/>
          </w:tcPr>
          <w:p w14:paraId="0F94656A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0"/>
                <w:szCs w:val="10"/>
                <w14:ligatures w14:val="none"/>
              </w:rPr>
            </w:pPr>
          </w:p>
        </w:tc>
      </w:tr>
      <w:tr w:rsidR="004A1C89" w:rsidRPr="004A1C89" w14:paraId="24603F74" w14:textId="77777777" w:rsidTr="004A1C89">
        <w:trPr>
          <w:trHeight w:val="288"/>
        </w:trPr>
        <w:tc>
          <w:tcPr>
            <w:tcW w:w="625" w:type="dxa"/>
            <w:vAlign w:val="center"/>
          </w:tcPr>
          <w:p w14:paraId="34EEAA07" w14:textId="200F306F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b/>
                <w:bCs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b/>
                <w:bCs/>
                <w:color w:val="9BBDC5"/>
                <w:kern w:val="3"/>
                <w:sz w:val="28"/>
                <w:szCs w:val="26"/>
                <w14:ligatures w14:val="none"/>
              </w:rPr>
              <w:t>h.</w:t>
            </w:r>
          </w:p>
        </w:tc>
        <w:tc>
          <w:tcPr>
            <w:tcW w:w="10165" w:type="dxa"/>
            <w:gridSpan w:val="5"/>
            <w:vAlign w:val="center"/>
          </w:tcPr>
          <w:p w14:paraId="0568E685" w14:textId="4D8E62E1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  <w:r w:rsidRPr="004A1C89">
              <w:rPr>
                <w:rFonts w:ascii="Arima" w:eastAsia="Avenir" w:hAnsi="Arima" w:cs="Arima"/>
                <w:kern w:val="3"/>
                <w14:ligatures w14:val="none"/>
              </w:rPr>
              <w:t>Jiah has the cutest dog you've ever seen. Her name is Cleo.</w:t>
            </w:r>
          </w:p>
        </w:tc>
      </w:tr>
      <w:tr w:rsidR="004A1C89" w:rsidRPr="004A1C89" w14:paraId="4CEFE25F" w14:textId="77777777" w:rsidTr="00FE5D89">
        <w:trPr>
          <w:trHeight w:val="432"/>
        </w:trPr>
        <w:tc>
          <w:tcPr>
            <w:tcW w:w="10790" w:type="dxa"/>
            <w:gridSpan w:val="6"/>
            <w:shd w:val="clear" w:color="auto" w:fill="FCF7E0"/>
            <w:vAlign w:val="center"/>
          </w:tcPr>
          <w:p w14:paraId="5ADC3526" w14:textId="77777777" w:rsidR="004A1C89" w:rsidRPr="004A1C89" w:rsidRDefault="004A1C89" w:rsidP="004A1C8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54EAB9B7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7406E78A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1094B07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62528D" w14:textId="77777777" w:rsidR="006F5C52" w:rsidRPr="004A1C89" w:rsidRDefault="006F5C52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98E75FC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4A1C89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4A1C89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4A1C89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4A1C89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A1C89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4A1C89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4A1C89">
        <w:rPr>
          <w:rFonts w:ascii="Arima" w:eastAsia="Avenir" w:hAnsi="Arima" w:cs="Arima"/>
          <w:kern w:val="3"/>
          <w14:ligatures w14:val="none"/>
        </w:rPr>
        <w:t xml:space="preserve">© </w:t>
      </w:r>
      <w:r w:rsidRPr="004A1C89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4A1C89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4A1C89" w:rsidRDefault="00692099" w:rsidP="00692099">
      <w:pPr>
        <w:rPr>
          <w:rFonts w:ascii="Arima" w:hAnsi="Arima" w:cs="Arima"/>
        </w:rPr>
      </w:pPr>
    </w:p>
    <w:sectPr w:rsidR="00692099" w:rsidRPr="004A1C89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3E862" w14:textId="77777777" w:rsidR="00FC3257" w:rsidRDefault="00FC3257" w:rsidP="00692099">
      <w:pPr>
        <w:spacing w:after="0" w:line="240" w:lineRule="auto"/>
      </w:pPr>
      <w:r>
        <w:separator/>
      </w:r>
    </w:p>
  </w:endnote>
  <w:endnote w:type="continuationSeparator" w:id="0">
    <w:p w14:paraId="02D1B1DD" w14:textId="77777777" w:rsidR="00FC3257" w:rsidRDefault="00FC3257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C13A2F4-8422-45A0-A2B9-8785A43E5FD1}"/>
    <w:embedBold r:id="rId2" w:fontKey="{0F614BBE-A1B5-4256-9977-9CE9D7C2BE57}"/>
    <w:embedItalic r:id="rId3" w:fontKey="{11749A26-F325-4D8C-94C6-411DF25CF7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D1EE4E5-16A2-447D-8227-02F1C421C94C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654B38C5-5E5C-4A7E-AEFE-E906A6559CD8}"/>
    <w:embedBold r:id="rId6" w:fontKey="{190755F9-9D18-4DCA-BAEB-A7E3E92865E1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BB941BA8-0CBB-480D-A29A-630CC1A91C1E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BE575E8B-1C0C-464E-90B0-3B207A7499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51740" w14:textId="77777777" w:rsidR="00FC3257" w:rsidRDefault="00FC3257" w:rsidP="00692099">
      <w:pPr>
        <w:spacing w:after="0" w:line="240" w:lineRule="auto"/>
      </w:pPr>
      <w:r>
        <w:separator/>
      </w:r>
    </w:p>
  </w:footnote>
  <w:footnote w:type="continuationSeparator" w:id="0">
    <w:p w14:paraId="6B9991DB" w14:textId="77777777" w:rsidR="00FC3257" w:rsidRDefault="00FC3257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35387A1F" w:rsidR="002B4D51" w:rsidRDefault="00536D2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B1CCFB" wp14:editId="7EBED403">
          <wp:simplePos x="0" y="0"/>
          <wp:positionH relativeFrom="column">
            <wp:posOffset>-441435</wp:posOffset>
          </wp:positionH>
          <wp:positionV relativeFrom="page">
            <wp:posOffset>-31531</wp:posOffset>
          </wp:positionV>
          <wp:extent cx="7851227" cy="10112375"/>
          <wp:effectExtent l="0" t="0" r="0" b="3175"/>
          <wp:wrapNone/>
          <wp:docPr id="4045298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529820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6917" t="4276" r="1339" b="1226"/>
                  <a:stretch>
                    <a:fillRect/>
                  </a:stretch>
                </pic:blipFill>
                <pic:spPr bwMode="auto">
                  <a:xfrm>
                    <a:off x="0" y="0"/>
                    <a:ext cx="7865592" cy="101308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756E7"/>
    <w:rsid w:val="001704B6"/>
    <w:rsid w:val="00217D13"/>
    <w:rsid w:val="002B4D51"/>
    <w:rsid w:val="002F1981"/>
    <w:rsid w:val="00311506"/>
    <w:rsid w:val="00311684"/>
    <w:rsid w:val="00411B65"/>
    <w:rsid w:val="004A1C89"/>
    <w:rsid w:val="00536D21"/>
    <w:rsid w:val="00641A03"/>
    <w:rsid w:val="00692099"/>
    <w:rsid w:val="006F5C52"/>
    <w:rsid w:val="00720BA6"/>
    <w:rsid w:val="00745024"/>
    <w:rsid w:val="00891B02"/>
    <w:rsid w:val="008C1250"/>
    <w:rsid w:val="008D0315"/>
    <w:rsid w:val="00973F08"/>
    <w:rsid w:val="00B76405"/>
    <w:rsid w:val="00B777EC"/>
    <w:rsid w:val="00C05183"/>
    <w:rsid w:val="00CD374F"/>
    <w:rsid w:val="00D83A1F"/>
    <w:rsid w:val="00EA5818"/>
    <w:rsid w:val="00FC3257"/>
    <w:rsid w:val="00FE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981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31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Template-06-86ey021n4-05</Template>
  <TotalTime>1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2026-06-28T06:10:00Z</dcterms:created>
  <dcterms:modified xsi:type="dcterms:W3CDTF">2026-06-28T06:10:00Z</dcterms:modified>
</cp:coreProperties>
</file>