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2E514A" w14:paraId="61C5FB3E" w14:textId="77777777" w:rsidTr="009507ED">
        <w:tc>
          <w:tcPr>
            <w:tcW w:w="10790" w:type="dxa"/>
            <w:vAlign w:val="center"/>
          </w:tcPr>
          <w:p w14:paraId="5ED30DD1" w14:textId="4A90B423" w:rsidR="009507ED" w:rsidRPr="002E514A" w:rsidRDefault="008D4C50" w:rsidP="009507ED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766712AC" w14:textId="736FBE00" w:rsidR="00692099" w:rsidRPr="008D4C50" w:rsidRDefault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2E514A" w14:paraId="758C4F26" w14:textId="77777777" w:rsidTr="009507ED">
        <w:tc>
          <w:tcPr>
            <w:tcW w:w="10790" w:type="dxa"/>
            <w:vAlign w:val="center"/>
          </w:tcPr>
          <w:p w14:paraId="6BF372E9" w14:textId="1DB226E2" w:rsidR="009507ED" w:rsidRPr="002E514A" w:rsidRDefault="009507ED" w:rsidP="009507ED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2E514A">
              <w:rPr>
                <w:rFonts w:ascii="Arima" w:hAnsi="Arima" w:cs="Arima"/>
                <w:b/>
                <w:bCs/>
                <w:sz w:val="56"/>
                <w:szCs w:val="56"/>
              </w:rPr>
              <w:t>Adjectives</w:t>
            </w:r>
          </w:p>
        </w:tc>
      </w:tr>
    </w:tbl>
    <w:p w14:paraId="2BAA8569" w14:textId="77777777" w:rsidR="00692099" w:rsidRPr="009507ED" w:rsidRDefault="00692099" w:rsidP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9507ED" w14:paraId="67365535" w14:textId="77777777" w:rsidTr="009507ED">
        <w:trPr>
          <w:trHeight w:val="432"/>
        </w:trPr>
        <w:tc>
          <w:tcPr>
            <w:tcW w:w="10790" w:type="dxa"/>
            <w:vAlign w:val="center"/>
          </w:tcPr>
          <w:p w14:paraId="47782528" w14:textId="6118C0BA" w:rsidR="009507ED" w:rsidRPr="002E514A" w:rsidRDefault="009507ED" w:rsidP="009507ED">
            <w:pPr>
              <w:jc w:val="center"/>
              <w:rPr>
                <w:rFonts w:ascii="Arima" w:hAnsi="Arima" w:cs="Arima"/>
                <w:sz w:val="28"/>
                <w:szCs w:val="28"/>
              </w:rPr>
            </w:pPr>
            <w:r w:rsidRPr="002E514A">
              <w:rPr>
                <w:rFonts w:ascii="Arima" w:hAnsi="Arima" w:cs="Arima"/>
                <w:sz w:val="28"/>
                <w:szCs w:val="28"/>
              </w:rPr>
              <w:t>Write a paragraph using some of the adjectives below.</w:t>
            </w:r>
          </w:p>
        </w:tc>
      </w:tr>
    </w:tbl>
    <w:p w14:paraId="18FA37EA" w14:textId="77777777" w:rsidR="00692099" w:rsidRPr="002E514A" w:rsidRDefault="00692099" w:rsidP="00692099">
      <w:pPr>
        <w:rPr>
          <w:rFonts w:ascii="Arima" w:hAnsi="Arima" w:cs="Arima"/>
          <w:sz w:val="10"/>
          <w:szCs w:val="10"/>
        </w:rPr>
      </w:pPr>
    </w:p>
    <w:p w14:paraId="294D4533" w14:textId="77777777" w:rsidR="002E514A" w:rsidRPr="009507ED" w:rsidRDefault="002E514A" w:rsidP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24" w:space="0" w:color="83BD43"/>
          <w:right w:val="none" w:sz="0" w:space="0" w:color="auto"/>
          <w:insideH w:val="single" w:sz="24" w:space="0" w:color="83BD43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800"/>
        <w:gridCol w:w="1800"/>
        <w:gridCol w:w="1799"/>
        <w:gridCol w:w="1799"/>
        <w:gridCol w:w="1801"/>
        <w:gridCol w:w="1801"/>
      </w:tblGrid>
      <w:tr w:rsidR="009507ED" w:rsidRPr="002E514A" w14:paraId="319E7B73" w14:textId="77777777" w:rsidTr="002E514A">
        <w:trPr>
          <w:trHeight w:val="864"/>
        </w:trPr>
        <w:tc>
          <w:tcPr>
            <w:tcW w:w="833" w:type="pct"/>
            <w:vAlign w:val="center"/>
          </w:tcPr>
          <w:p w14:paraId="34CB267C" w14:textId="7BB4D404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Brave</w:t>
            </w:r>
          </w:p>
        </w:tc>
        <w:tc>
          <w:tcPr>
            <w:tcW w:w="833" w:type="pct"/>
            <w:vAlign w:val="center"/>
          </w:tcPr>
          <w:p w14:paraId="709039D0" w14:textId="6336A5F8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Quiet</w:t>
            </w:r>
          </w:p>
        </w:tc>
        <w:tc>
          <w:tcPr>
            <w:tcW w:w="833" w:type="pct"/>
            <w:vAlign w:val="center"/>
          </w:tcPr>
          <w:p w14:paraId="6806C770" w14:textId="428A197F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Funny</w:t>
            </w:r>
          </w:p>
        </w:tc>
        <w:tc>
          <w:tcPr>
            <w:tcW w:w="833" w:type="pct"/>
            <w:vAlign w:val="center"/>
          </w:tcPr>
          <w:p w14:paraId="671DFCA9" w14:textId="47010763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Honest</w:t>
            </w:r>
          </w:p>
        </w:tc>
        <w:tc>
          <w:tcPr>
            <w:tcW w:w="834" w:type="pct"/>
            <w:vAlign w:val="center"/>
          </w:tcPr>
          <w:p w14:paraId="0472CB98" w14:textId="0D852A2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Loud</w:t>
            </w:r>
          </w:p>
        </w:tc>
        <w:tc>
          <w:tcPr>
            <w:tcW w:w="834" w:type="pct"/>
            <w:vAlign w:val="center"/>
          </w:tcPr>
          <w:p w14:paraId="42F944C9" w14:textId="48AF9F38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Grumpy</w:t>
            </w:r>
          </w:p>
        </w:tc>
      </w:tr>
      <w:tr w:rsidR="009507ED" w:rsidRPr="002E514A" w14:paraId="67F69932" w14:textId="77777777" w:rsidTr="002E514A">
        <w:trPr>
          <w:trHeight w:val="864"/>
        </w:trPr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6B6628FA" w14:textId="60E8E043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Cheerful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493F00BF" w14:textId="1CC2714F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Anxious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110C7808" w14:textId="295C4A3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Excited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266579D0" w14:textId="5BDA8B2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Energetic</w:t>
            </w:r>
          </w:p>
        </w:tc>
        <w:tc>
          <w:tcPr>
            <w:tcW w:w="834" w:type="pct"/>
            <w:tcBorders>
              <w:bottom w:val="single" w:sz="24" w:space="0" w:color="83BD43"/>
            </w:tcBorders>
            <w:vAlign w:val="center"/>
          </w:tcPr>
          <w:p w14:paraId="1DFEEF2A" w14:textId="307280A4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Smart</w:t>
            </w:r>
          </w:p>
        </w:tc>
        <w:tc>
          <w:tcPr>
            <w:tcW w:w="834" w:type="pct"/>
            <w:tcBorders>
              <w:bottom w:val="single" w:sz="24" w:space="0" w:color="83BD43"/>
            </w:tcBorders>
            <w:vAlign w:val="center"/>
          </w:tcPr>
          <w:p w14:paraId="5829E67D" w14:textId="43A6D682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Friendly</w:t>
            </w:r>
          </w:p>
        </w:tc>
      </w:tr>
      <w:tr w:rsidR="002E514A" w:rsidRPr="002E514A" w14:paraId="7BDDAC20" w14:textId="77777777" w:rsidTr="002E514A">
        <w:trPr>
          <w:trHeight w:val="20"/>
        </w:trPr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71CCD01C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5958B8A2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3BB00DD2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6C0F0B80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4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18392204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4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62DAB84F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</w:tr>
    </w:tbl>
    <w:p w14:paraId="031E1633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20"/>
          <w:szCs w:val="20"/>
          <w14:ligatures w14:val="none"/>
        </w:rPr>
      </w:pPr>
    </w:p>
    <w:p w14:paraId="313CE15E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83BD43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9507ED" w14:paraId="4CD211FC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1A190499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183D3323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3208D76D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5FEE0AD0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7EDF8494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0BF1401F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A21C0E0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42DD7D8D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135AA92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4C466F8D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626743F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0D724D78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6B03D795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6136F9D9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CB1EF52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</w:tbl>
    <w:p w14:paraId="6903E9C2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311A1ABD" w14:textId="3A3EE395" w:rsidR="002B4D51" w:rsidRPr="009507ED" w:rsidRDefault="00370370" w:rsidP="00370370">
      <w:pPr>
        <w:tabs>
          <w:tab w:val="left" w:pos="4270"/>
        </w:tabs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ab/>
      </w:r>
    </w:p>
    <w:p w14:paraId="0571E85C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 xml:space="preserve">© </w:t>
      </w:r>
      <w:r w:rsidRPr="009507ED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9507ED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9507ED" w:rsidRDefault="00692099" w:rsidP="00692099">
      <w:pPr>
        <w:rPr>
          <w:rFonts w:ascii="Arima" w:hAnsi="Arima" w:cs="Arima"/>
        </w:rPr>
      </w:pPr>
    </w:p>
    <w:sectPr w:rsidR="00692099" w:rsidRPr="009507ED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F8D5" w14:textId="77777777" w:rsidR="00FB4F23" w:rsidRDefault="00FB4F23" w:rsidP="00692099">
      <w:pPr>
        <w:spacing w:after="0" w:line="240" w:lineRule="auto"/>
      </w:pPr>
      <w:r>
        <w:separator/>
      </w:r>
    </w:p>
  </w:endnote>
  <w:endnote w:type="continuationSeparator" w:id="0">
    <w:p w14:paraId="025B03AD" w14:textId="77777777" w:rsidR="00FB4F23" w:rsidRDefault="00FB4F23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3B4DDBC-EFB2-44C6-BA34-F1B391BB5BAC}"/>
    <w:embedBold r:id="rId2" w:fontKey="{B2BD49F8-8CB6-4C92-8CFD-97DBE941A3C5}"/>
    <w:embedItalic r:id="rId3" w:fontKey="{CF6E16E1-E1B0-4493-8390-718957D524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F9239A3-0F6C-43FA-8610-AF88964414D6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12EF1156-4896-49D1-B5A8-ED4B4A8AD09B}"/>
    <w:embedBold r:id="rId6" w:fontKey="{E64C82B0-0E1D-4AB3-804B-51B6E9C8C193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97712729-5EBC-46E4-91F9-F2201174DE91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7D889DCE-FB1F-42A7-9BA5-F6769DFAD6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BC9A3" w14:textId="77777777" w:rsidR="00FB4F23" w:rsidRDefault="00FB4F23" w:rsidP="00692099">
      <w:pPr>
        <w:spacing w:after="0" w:line="240" w:lineRule="auto"/>
      </w:pPr>
      <w:r>
        <w:separator/>
      </w:r>
    </w:p>
  </w:footnote>
  <w:footnote w:type="continuationSeparator" w:id="0">
    <w:p w14:paraId="062EA4C4" w14:textId="77777777" w:rsidR="00FB4F23" w:rsidRDefault="00FB4F23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0B0A5348" w:rsidR="002B4D51" w:rsidRDefault="003703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29B917" wp14:editId="235AF028">
          <wp:simplePos x="0" y="0"/>
          <wp:positionH relativeFrom="column">
            <wp:posOffset>-475861</wp:posOffset>
          </wp:positionH>
          <wp:positionV relativeFrom="paragraph">
            <wp:posOffset>-933061</wp:posOffset>
          </wp:positionV>
          <wp:extent cx="8166100" cy="10674220"/>
          <wp:effectExtent l="0" t="0" r="0" b="0"/>
          <wp:wrapNone/>
          <wp:docPr id="143292149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921496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5360" r="-1104"/>
                  <a:stretch>
                    <a:fillRect/>
                  </a:stretch>
                </pic:blipFill>
                <pic:spPr bwMode="auto">
                  <a:xfrm>
                    <a:off x="0" y="0"/>
                    <a:ext cx="8167005" cy="106754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704B6"/>
    <w:rsid w:val="00194CA5"/>
    <w:rsid w:val="00217D13"/>
    <w:rsid w:val="0022624C"/>
    <w:rsid w:val="002B4D51"/>
    <w:rsid w:val="002E514A"/>
    <w:rsid w:val="00370370"/>
    <w:rsid w:val="003D4897"/>
    <w:rsid w:val="00411B65"/>
    <w:rsid w:val="00443473"/>
    <w:rsid w:val="00523822"/>
    <w:rsid w:val="00641A03"/>
    <w:rsid w:val="00692099"/>
    <w:rsid w:val="006C6385"/>
    <w:rsid w:val="00720BA6"/>
    <w:rsid w:val="00745024"/>
    <w:rsid w:val="008D4C50"/>
    <w:rsid w:val="009507ED"/>
    <w:rsid w:val="00973F08"/>
    <w:rsid w:val="00CB7216"/>
    <w:rsid w:val="00EA5818"/>
    <w:rsid w:val="00EE776D"/>
    <w:rsid w:val="00FB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950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Template-06-86ey021n4-07</Template>
  <TotalTime>0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2026-06-28T06:11:00Z</dcterms:created>
  <dcterms:modified xsi:type="dcterms:W3CDTF">2026-06-28T06:11:00Z</dcterms:modified>
</cp:coreProperties>
</file>