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C5FE4" w14:textId="77777777" w:rsidR="00FD2125" w:rsidRDefault="00FD212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000CAC" w:rsidRPr="00AE343F" w14:paraId="7FBC1F24" w14:textId="77777777" w:rsidTr="00AE343F">
        <w:trPr>
          <w:jc w:val="center"/>
        </w:trPr>
        <w:tc>
          <w:tcPr>
            <w:tcW w:w="10790" w:type="dxa"/>
            <w:tcBorders>
              <w:top w:val="nil"/>
              <w:left w:val="nil"/>
              <w:bottom w:val="nil"/>
              <w:right w:val="nil"/>
            </w:tcBorders>
          </w:tcPr>
          <w:p w14:paraId="7FEE9AF8" w14:textId="16A431B7" w:rsidR="00000CAC" w:rsidRPr="001A4148" w:rsidRDefault="00C22ED4" w:rsidP="00AE343F">
            <w:pPr>
              <w:jc w:val="center"/>
              <w:rPr>
                <w:rFonts w:ascii="Arima" w:hAnsi="Arima" w:cs="Arima"/>
                <w:b/>
                <w:bCs/>
                <w:sz w:val="72"/>
                <w:szCs w:val="72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Worksheet</w:t>
            </w:r>
            <w:r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</w:tbl>
    <w:p w14:paraId="281CDAC9" w14:textId="77777777" w:rsidR="00000CAC" w:rsidRPr="00D7764B" w:rsidRDefault="00000CAC">
      <w:pPr>
        <w:rPr>
          <w:rFonts w:ascii="Arima" w:hAnsi="Arima" w:cs="Arima"/>
          <w:sz w:val="20"/>
          <w:szCs w:val="20"/>
        </w:rPr>
      </w:pPr>
    </w:p>
    <w:tbl>
      <w:tblPr>
        <w:tblStyle w:val="TableGrid"/>
        <w:tblW w:w="5000" w:type="pct"/>
        <w:tblBorders>
          <w:top w:val="single" w:sz="4" w:space="0" w:color="3C833B"/>
          <w:left w:val="single" w:sz="4" w:space="0" w:color="3C833B"/>
          <w:bottom w:val="single" w:sz="4" w:space="0" w:color="3C833B"/>
          <w:right w:val="single" w:sz="4" w:space="0" w:color="3C833B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5"/>
        <w:gridCol w:w="719"/>
        <w:gridCol w:w="4856"/>
      </w:tblGrid>
      <w:tr w:rsidR="002C62BB" w14:paraId="1C0A571D" w14:textId="77777777" w:rsidTr="00DE2F95">
        <w:trPr>
          <w:cantSplit/>
          <w:trHeight w:val="3068"/>
        </w:trPr>
        <w:tc>
          <w:tcPr>
            <w:tcW w:w="2417" w:type="pct"/>
          </w:tcPr>
          <w:p w14:paraId="53902842" w14:textId="6B2EB338" w:rsidR="002C62BB" w:rsidRPr="001A4148" w:rsidRDefault="00000CAC" w:rsidP="002C62BB">
            <w:pPr>
              <w:jc w:val="center"/>
              <w:rPr>
                <w:rFonts w:ascii="Arima" w:hAnsi="Arima" w:cs="Arima"/>
                <w:b/>
                <w:bCs/>
                <w:color w:val="19173E"/>
                <w:sz w:val="56"/>
                <w:szCs w:val="56"/>
              </w:rPr>
            </w:pPr>
            <w:r w:rsidRPr="001A4148">
              <w:rPr>
                <w:rFonts w:ascii="Arima" w:hAnsi="Arima" w:cs="Arima"/>
                <w:b/>
                <w:bCs/>
                <w:color w:val="19173E"/>
                <w:sz w:val="200"/>
                <w:szCs w:val="200"/>
              </w:rPr>
              <w:t>E</w:t>
            </w:r>
          </w:p>
        </w:tc>
        <w:tc>
          <w:tcPr>
            <w:tcW w:w="333" w:type="pct"/>
            <w:shd w:val="clear" w:color="auto" w:fill="9ED39D"/>
            <w:textDirection w:val="btLr"/>
            <w:vAlign w:val="center"/>
          </w:tcPr>
          <w:p w14:paraId="5C655E64" w14:textId="2339D19E" w:rsidR="002C62BB" w:rsidRPr="00DE2F95" w:rsidRDefault="00DE2F95" w:rsidP="00DE2F95">
            <w:pPr>
              <w:ind w:left="113" w:right="113"/>
              <w:jc w:val="center"/>
              <w:rPr>
                <w:rFonts w:ascii="Arima" w:hAnsi="Arima" w:cs="Arima"/>
                <w:b/>
                <w:bCs/>
                <w:sz w:val="20"/>
                <w:szCs w:val="20"/>
              </w:rPr>
            </w:pPr>
            <w:r w:rsidRPr="00DE2F95">
              <w:rPr>
                <w:rFonts w:ascii="Arima" w:hAnsi="Arima" w:cs="Arima"/>
                <w:b/>
                <w:bCs/>
                <w:color w:val="19173E"/>
                <w:sz w:val="28"/>
                <w:szCs w:val="28"/>
              </w:rPr>
              <w:t>Eggplant</w:t>
            </w:r>
          </w:p>
        </w:tc>
        <w:tc>
          <w:tcPr>
            <w:tcW w:w="2250" w:type="pct"/>
            <w:vAlign w:val="center"/>
          </w:tcPr>
          <w:p w14:paraId="37E30A2E" w14:textId="55BA63ED" w:rsidR="002C62BB" w:rsidRDefault="00000CAC" w:rsidP="00000CAC">
            <w:pPr>
              <w:jc w:val="center"/>
              <w:rPr>
                <w:rFonts w:ascii="Arima" w:hAnsi="Arima" w:cs="Arima"/>
                <w:sz w:val="20"/>
                <w:szCs w:val="20"/>
              </w:rPr>
            </w:pPr>
            <w:r w:rsidRPr="00000CAC">
              <w:rPr>
                <w:rFonts w:ascii="Arima" w:hAnsi="Arima" w:cs="Arima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1" locked="0" layoutInCell="1" allowOverlap="1" wp14:anchorId="6A98632C" wp14:editId="4066DB67">
                  <wp:simplePos x="0" y="0"/>
                  <wp:positionH relativeFrom="column">
                    <wp:posOffset>681355</wp:posOffset>
                  </wp:positionH>
                  <wp:positionV relativeFrom="page">
                    <wp:posOffset>10795</wp:posOffset>
                  </wp:positionV>
                  <wp:extent cx="2050415" cy="2050415"/>
                  <wp:effectExtent l="0" t="0" r="0" b="6985"/>
                  <wp:wrapNone/>
                  <wp:docPr id="222471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47162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0415" cy="205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4E9B4AB" w14:textId="77777777" w:rsidR="00033F14" w:rsidRPr="00000CAC" w:rsidRDefault="00033F14">
      <w:pPr>
        <w:rPr>
          <w:rFonts w:ascii="Arima" w:hAnsi="Arima" w:cs="Arima"/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0"/>
      </w:tblGrid>
      <w:tr w:rsidR="002C62BB" w14:paraId="0B7D38FD" w14:textId="77777777" w:rsidTr="002C62BB">
        <w:trPr>
          <w:trHeight w:val="1440"/>
        </w:trPr>
        <w:tc>
          <w:tcPr>
            <w:tcW w:w="10790" w:type="dxa"/>
          </w:tcPr>
          <w:p w14:paraId="01E8ED30" w14:textId="77777777" w:rsidR="002C62BB" w:rsidRDefault="002C62BB"/>
          <w:tbl>
            <w:tblPr>
              <w:tblStyle w:val="TableGrid"/>
              <w:tblW w:w="0" w:type="auto"/>
              <w:tblBorders>
                <w:top w:val="single" w:sz="12" w:space="0" w:color="A6A6A6" w:themeColor="background1" w:themeShade="A6"/>
                <w:left w:val="none" w:sz="0" w:space="0" w:color="auto"/>
                <w:bottom w:val="single" w:sz="12" w:space="0" w:color="A6A6A6" w:themeColor="background1" w:themeShade="A6"/>
                <w:right w:val="none" w:sz="0" w:space="0" w:color="auto"/>
                <w:insideH w:val="single" w:sz="2" w:space="0" w:color="A6A6A6" w:themeColor="background1" w:themeShade="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564"/>
            </w:tblGrid>
            <w:tr w:rsidR="002C62BB" w14:paraId="6E847A65" w14:textId="77777777" w:rsidTr="00000CAC">
              <w:tc>
                <w:tcPr>
                  <w:tcW w:w="10564" w:type="dxa"/>
                </w:tcPr>
                <w:p w14:paraId="3877FF28" w14:textId="77777777" w:rsidR="002C62BB" w:rsidRPr="002C62BB" w:rsidRDefault="002C62BB" w:rsidP="002C62BB">
                  <w:pPr>
                    <w:jc w:val="center"/>
                    <w:rPr>
                      <w:rFonts w:ascii="Arima" w:hAnsi="Arima" w:cs="Arima"/>
                      <w:sz w:val="18"/>
                      <w:szCs w:val="18"/>
                    </w:rPr>
                  </w:pPr>
                </w:p>
              </w:tc>
            </w:tr>
            <w:tr w:rsidR="002C62BB" w14:paraId="383C2CF6" w14:textId="77777777" w:rsidTr="00000CAC">
              <w:tc>
                <w:tcPr>
                  <w:tcW w:w="10564" w:type="dxa"/>
                </w:tcPr>
                <w:p w14:paraId="6B585EDD" w14:textId="77777777" w:rsidR="002C62BB" w:rsidRPr="002C62BB" w:rsidRDefault="002C62BB" w:rsidP="002C62BB">
                  <w:pPr>
                    <w:jc w:val="center"/>
                    <w:rPr>
                      <w:rFonts w:ascii="Arima" w:hAnsi="Arima" w:cs="Arima"/>
                      <w:sz w:val="18"/>
                      <w:szCs w:val="18"/>
                    </w:rPr>
                  </w:pPr>
                </w:p>
              </w:tc>
            </w:tr>
            <w:tr w:rsidR="002C62BB" w14:paraId="439E9A39" w14:textId="77777777" w:rsidTr="00000CAC">
              <w:tc>
                <w:tcPr>
                  <w:tcW w:w="10564" w:type="dxa"/>
                </w:tcPr>
                <w:p w14:paraId="7795A9C3" w14:textId="77777777" w:rsidR="002C62BB" w:rsidRPr="002C62BB" w:rsidRDefault="002C62BB" w:rsidP="002C62BB">
                  <w:pPr>
                    <w:jc w:val="center"/>
                    <w:rPr>
                      <w:rFonts w:ascii="Arima" w:hAnsi="Arima" w:cs="Arima"/>
                      <w:sz w:val="18"/>
                      <w:szCs w:val="18"/>
                    </w:rPr>
                  </w:pPr>
                </w:p>
              </w:tc>
            </w:tr>
          </w:tbl>
          <w:p w14:paraId="4E5E1CA1" w14:textId="77777777" w:rsidR="002C62BB" w:rsidRPr="00000CAC" w:rsidRDefault="002C62BB" w:rsidP="00000CAC">
            <w:pPr>
              <w:spacing w:line="276" w:lineRule="auto"/>
              <w:jc w:val="center"/>
              <w:rPr>
                <w:rFonts w:ascii="Arima" w:hAnsi="Arima" w:cs="Arima"/>
                <w:sz w:val="2"/>
                <w:szCs w:val="2"/>
              </w:rPr>
            </w:pPr>
          </w:p>
        </w:tc>
      </w:tr>
      <w:tr w:rsidR="002C62BB" w14:paraId="34A8948A" w14:textId="77777777" w:rsidTr="002C62BB">
        <w:tc>
          <w:tcPr>
            <w:tcW w:w="10790" w:type="dxa"/>
          </w:tcPr>
          <w:p w14:paraId="546EAB25" w14:textId="77777777" w:rsidR="002C62BB" w:rsidRDefault="002C62BB" w:rsidP="00000CA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2C62BB" w14:paraId="3F8CA79A" w14:textId="77777777" w:rsidTr="002C62BB">
        <w:trPr>
          <w:trHeight w:val="1440"/>
        </w:trPr>
        <w:tc>
          <w:tcPr>
            <w:tcW w:w="10790" w:type="dxa"/>
          </w:tcPr>
          <w:p w14:paraId="402260D0" w14:textId="77777777" w:rsidR="002C62BB" w:rsidRPr="00000CAC" w:rsidRDefault="002C62BB">
            <w:pPr>
              <w:rPr>
                <w:sz w:val="14"/>
                <w:szCs w:val="14"/>
              </w:rPr>
            </w:pPr>
          </w:p>
          <w:tbl>
            <w:tblPr>
              <w:tblStyle w:val="TableGrid"/>
              <w:tblW w:w="0" w:type="auto"/>
              <w:tblBorders>
                <w:top w:val="single" w:sz="12" w:space="0" w:color="A6A6A6" w:themeColor="background1" w:themeShade="A6"/>
                <w:left w:val="none" w:sz="0" w:space="0" w:color="auto"/>
                <w:bottom w:val="single" w:sz="12" w:space="0" w:color="A6A6A6" w:themeColor="background1" w:themeShade="A6"/>
                <w:right w:val="none" w:sz="0" w:space="0" w:color="auto"/>
                <w:insideH w:val="single" w:sz="2" w:space="0" w:color="A6A6A6" w:themeColor="background1" w:themeShade="A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564"/>
            </w:tblGrid>
            <w:tr w:rsidR="002C62BB" w14:paraId="03DC869A" w14:textId="77777777" w:rsidTr="00000CAC">
              <w:tc>
                <w:tcPr>
                  <w:tcW w:w="10564" w:type="dxa"/>
                  <w:vAlign w:val="center"/>
                </w:tcPr>
                <w:p w14:paraId="47D2FA63" w14:textId="77777777" w:rsidR="002C62BB" w:rsidRPr="002C62BB" w:rsidRDefault="002C62BB" w:rsidP="002C62BB">
                  <w:pPr>
                    <w:jc w:val="center"/>
                    <w:rPr>
                      <w:rFonts w:ascii="Arima" w:hAnsi="Arima" w:cs="Arima"/>
                      <w:sz w:val="18"/>
                      <w:szCs w:val="18"/>
                    </w:rPr>
                  </w:pPr>
                </w:p>
              </w:tc>
            </w:tr>
            <w:tr w:rsidR="002C62BB" w14:paraId="1A18069F" w14:textId="77777777" w:rsidTr="00000CAC">
              <w:tc>
                <w:tcPr>
                  <w:tcW w:w="10564" w:type="dxa"/>
                  <w:vAlign w:val="center"/>
                </w:tcPr>
                <w:p w14:paraId="3E24853B" w14:textId="77777777" w:rsidR="002C62BB" w:rsidRPr="002C62BB" w:rsidRDefault="002C62BB" w:rsidP="002C62BB">
                  <w:pPr>
                    <w:jc w:val="center"/>
                    <w:rPr>
                      <w:rFonts w:ascii="Arima" w:hAnsi="Arima" w:cs="Arima"/>
                      <w:sz w:val="18"/>
                      <w:szCs w:val="18"/>
                    </w:rPr>
                  </w:pPr>
                </w:p>
              </w:tc>
            </w:tr>
            <w:tr w:rsidR="002C62BB" w14:paraId="188A017F" w14:textId="77777777" w:rsidTr="00000CAC">
              <w:tc>
                <w:tcPr>
                  <w:tcW w:w="10564" w:type="dxa"/>
                  <w:vAlign w:val="center"/>
                </w:tcPr>
                <w:p w14:paraId="26C2C19A" w14:textId="77777777" w:rsidR="002C62BB" w:rsidRPr="002C62BB" w:rsidRDefault="002C62BB" w:rsidP="002C62BB">
                  <w:pPr>
                    <w:jc w:val="center"/>
                    <w:rPr>
                      <w:rFonts w:ascii="Arima" w:hAnsi="Arima" w:cs="Arima"/>
                      <w:sz w:val="18"/>
                      <w:szCs w:val="18"/>
                    </w:rPr>
                  </w:pPr>
                </w:p>
              </w:tc>
            </w:tr>
          </w:tbl>
          <w:p w14:paraId="5DFFF5FC" w14:textId="77777777" w:rsidR="002C62BB" w:rsidRDefault="002C62BB" w:rsidP="002C62BB">
            <w:pPr>
              <w:jc w:val="center"/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5A74C389" w14:textId="77777777" w:rsidR="00FD2125" w:rsidRDefault="00FD2125" w:rsidP="002C62BB">
      <w:pPr>
        <w:jc w:val="center"/>
        <w:rPr>
          <w:rFonts w:ascii="Arima" w:hAnsi="Arima" w:cs="Arima"/>
          <w:sz w:val="20"/>
          <w:szCs w:val="20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35"/>
        <w:gridCol w:w="712"/>
        <w:gridCol w:w="624"/>
        <w:gridCol w:w="624"/>
        <w:gridCol w:w="624"/>
        <w:gridCol w:w="624"/>
        <w:gridCol w:w="624"/>
        <w:gridCol w:w="1599"/>
        <w:gridCol w:w="4829"/>
      </w:tblGrid>
      <w:tr w:rsidR="002C62BB" w:rsidRPr="002C62BB" w14:paraId="67E4C6E6" w14:textId="77777777" w:rsidTr="00DE2F95">
        <w:trPr>
          <w:trHeight w:val="809"/>
        </w:trPr>
        <w:tc>
          <w:tcPr>
            <w:tcW w:w="4367" w:type="dxa"/>
            <w:gridSpan w:val="7"/>
            <w:tcBorders>
              <w:top w:val="single" w:sz="4" w:space="0" w:color="3C833B"/>
              <w:left w:val="single" w:sz="4" w:space="0" w:color="3C833B"/>
              <w:bottom w:val="single" w:sz="24" w:space="0" w:color="3C833B"/>
              <w:right w:val="single" w:sz="24" w:space="0" w:color="3C833B"/>
            </w:tcBorders>
            <w:shd w:val="clear" w:color="auto" w:fill="9ED39D"/>
            <w:vAlign w:val="center"/>
          </w:tcPr>
          <w:p w14:paraId="1EFACB34" w14:textId="7A5E8398" w:rsidR="002C62BB" w:rsidRPr="00000CAC" w:rsidRDefault="002C62BB" w:rsidP="002C62BB">
            <w:pPr>
              <w:jc w:val="center"/>
              <w:rPr>
                <w:rFonts w:ascii="Arima" w:hAnsi="Arima" w:cs="Arima"/>
                <w:b/>
                <w:bCs/>
                <w:color w:val="19173E"/>
                <w:sz w:val="40"/>
                <w:szCs w:val="40"/>
              </w:rPr>
            </w:pPr>
            <w:r w:rsidRPr="00000CAC">
              <w:rPr>
                <w:rFonts w:ascii="Arima" w:hAnsi="Arima" w:cs="Arima"/>
                <w:b/>
                <w:bCs/>
                <w:color w:val="19173E"/>
                <w:sz w:val="40"/>
                <w:szCs w:val="40"/>
              </w:rPr>
              <w:t>Find It</w:t>
            </w:r>
          </w:p>
        </w:tc>
        <w:tc>
          <w:tcPr>
            <w:tcW w:w="1599" w:type="dxa"/>
            <w:tcBorders>
              <w:top w:val="nil"/>
              <w:left w:val="single" w:sz="24" w:space="0" w:color="3C833B"/>
              <w:bottom w:val="nil"/>
              <w:right w:val="single" w:sz="4" w:space="0" w:color="3C833B"/>
            </w:tcBorders>
            <w:vAlign w:val="center"/>
          </w:tcPr>
          <w:p w14:paraId="16524204" w14:textId="77777777" w:rsidR="002C62BB" w:rsidRPr="002C62BB" w:rsidRDefault="002C62BB" w:rsidP="002C62BB">
            <w:pPr>
              <w:jc w:val="center"/>
              <w:rPr>
                <w:rFonts w:ascii="Arima" w:hAnsi="Arima" w:cs="Arima"/>
                <w:b/>
                <w:bCs/>
                <w:sz w:val="40"/>
                <w:szCs w:val="40"/>
              </w:rPr>
            </w:pPr>
          </w:p>
        </w:tc>
        <w:tc>
          <w:tcPr>
            <w:tcW w:w="4829" w:type="dxa"/>
            <w:tcBorders>
              <w:top w:val="single" w:sz="4" w:space="0" w:color="3C833B"/>
              <w:left w:val="single" w:sz="4" w:space="0" w:color="3C833B"/>
              <w:bottom w:val="single" w:sz="24" w:space="0" w:color="3C833B"/>
              <w:right w:val="single" w:sz="24" w:space="0" w:color="3C833B"/>
            </w:tcBorders>
            <w:shd w:val="clear" w:color="auto" w:fill="9ED39D"/>
            <w:vAlign w:val="center"/>
          </w:tcPr>
          <w:p w14:paraId="6CBB48CD" w14:textId="4CFDFC37" w:rsidR="002C62BB" w:rsidRPr="00000CAC" w:rsidRDefault="00344827" w:rsidP="002C62BB">
            <w:pPr>
              <w:jc w:val="center"/>
              <w:rPr>
                <w:rFonts w:ascii="Arima" w:hAnsi="Arima" w:cs="Arima"/>
                <w:b/>
                <w:bCs/>
                <w:color w:val="19173E"/>
                <w:sz w:val="40"/>
                <w:szCs w:val="40"/>
              </w:rPr>
            </w:pPr>
            <w:r w:rsidRPr="00000CAC">
              <w:rPr>
                <w:rFonts w:ascii="Arima" w:hAnsi="Arima" w:cs="Arima"/>
                <w:b/>
                <w:bCs/>
                <w:color w:val="19173E"/>
                <w:sz w:val="40"/>
                <w:szCs w:val="40"/>
              </w:rPr>
              <w:t xml:space="preserve">Color </w:t>
            </w:r>
            <w:r w:rsidR="002C62BB" w:rsidRPr="00000CAC">
              <w:rPr>
                <w:rFonts w:ascii="Arima" w:hAnsi="Arima" w:cs="Arima"/>
                <w:b/>
                <w:bCs/>
                <w:color w:val="19173E"/>
                <w:sz w:val="40"/>
                <w:szCs w:val="40"/>
              </w:rPr>
              <w:t xml:space="preserve">It </w:t>
            </w:r>
          </w:p>
        </w:tc>
      </w:tr>
      <w:tr w:rsidR="002C62BB" w14:paraId="6D10D32B" w14:textId="1F39E20B" w:rsidTr="00DE2F95">
        <w:trPr>
          <w:trHeight w:val="973"/>
        </w:trPr>
        <w:tc>
          <w:tcPr>
            <w:tcW w:w="535" w:type="dxa"/>
            <w:tcBorders>
              <w:top w:val="single" w:sz="24" w:space="0" w:color="3C833B"/>
              <w:left w:val="single" w:sz="4" w:space="0" w:color="3C833B"/>
              <w:bottom w:val="nil"/>
              <w:right w:val="nil"/>
            </w:tcBorders>
            <w:vAlign w:val="center"/>
          </w:tcPr>
          <w:p w14:paraId="79E892A1" w14:textId="68136953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A</w:t>
            </w:r>
          </w:p>
        </w:tc>
        <w:tc>
          <w:tcPr>
            <w:tcW w:w="712" w:type="dxa"/>
            <w:tcBorders>
              <w:top w:val="single" w:sz="24" w:space="0" w:color="3C833B"/>
              <w:left w:val="nil"/>
              <w:bottom w:val="nil"/>
              <w:right w:val="nil"/>
            </w:tcBorders>
            <w:vAlign w:val="center"/>
          </w:tcPr>
          <w:p w14:paraId="6A4E30AF" w14:textId="4BBC8385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E</w:t>
            </w:r>
          </w:p>
        </w:tc>
        <w:tc>
          <w:tcPr>
            <w:tcW w:w="624" w:type="dxa"/>
            <w:tcBorders>
              <w:top w:val="single" w:sz="24" w:space="0" w:color="3C833B"/>
              <w:left w:val="nil"/>
              <w:bottom w:val="nil"/>
              <w:right w:val="nil"/>
            </w:tcBorders>
            <w:vAlign w:val="center"/>
          </w:tcPr>
          <w:p w14:paraId="54AE8FB3" w14:textId="1A0E7483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C</w:t>
            </w:r>
          </w:p>
        </w:tc>
        <w:tc>
          <w:tcPr>
            <w:tcW w:w="624" w:type="dxa"/>
            <w:tcBorders>
              <w:top w:val="single" w:sz="24" w:space="0" w:color="3C833B"/>
              <w:left w:val="nil"/>
              <w:bottom w:val="nil"/>
              <w:right w:val="nil"/>
            </w:tcBorders>
            <w:vAlign w:val="center"/>
          </w:tcPr>
          <w:p w14:paraId="47CBB5F8" w14:textId="37988E59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D</w:t>
            </w:r>
          </w:p>
        </w:tc>
        <w:tc>
          <w:tcPr>
            <w:tcW w:w="624" w:type="dxa"/>
            <w:tcBorders>
              <w:top w:val="single" w:sz="24" w:space="0" w:color="3C833B"/>
              <w:left w:val="nil"/>
              <w:bottom w:val="nil"/>
              <w:right w:val="nil"/>
            </w:tcBorders>
            <w:vAlign w:val="center"/>
          </w:tcPr>
          <w:p w14:paraId="3B6A8815" w14:textId="05C37E0B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T</w:t>
            </w:r>
          </w:p>
        </w:tc>
        <w:tc>
          <w:tcPr>
            <w:tcW w:w="624" w:type="dxa"/>
            <w:tcBorders>
              <w:top w:val="single" w:sz="24" w:space="0" w:color="3C833B"/>
              <w:left w:val="nil"/>
              <w:bottom w:val="nil"/>
              <w:right w:val="nil"/>
            </w:tcBorders>
            <w:vAlign w:val="center"/>
          </w:tcPr>
          <w:p w14:paraId="63AA196B" w14:textId="46B2D2CD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O</w:t>
            </w:r>
          </w:p>
        </w:tc>
        <w:tc>
          <w:tcPr>
            <w:tcW w:w="624" w:type="dxa"/>
            <w:tcBorders>
              <w:top w:val="single" w:sz="24" w:space="0" w:color="3C833B"/>
              <w:left w:val="nil"/>
              <w:bottom w:val="nil"/>
              <w:right w:val="single" w:sz="4" w:space="0" w:color="3C833B"/>
            </w:tcBorders>
            <w:vAlign w:val="center"/>
          </w:tcPr>
          <w:p w14:paraId="30A59E0A" w14:textId="11B36A8C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F</w:t>
            </w:r>
          </w:p>
        </w:tc>
        <w:tc>
          <w:tcPr>
            <w:tcW w:w="1599" w:type="dxa"/>
            <w:vMerge w:val="restart"/>
            <w:tcBorders>
              <w:top w:val="nil"/>
              <w:left w:val="single" w:sz="4" w:space="0" w:color="3C833B"/>
              <w:bottom w:val="nil"/>
              <w:right w:val="single" w:sz="4" w:space="0" w:color="3C833B"/>
            </w:tcBorders>
          </w:tcPr>
          <w:p w14:paraId="01BDB863" w14:textId="77777777" w:rsidR="002C62BB" w:rsidRDefault="002C62BB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4829" w:type="dxa"/>
            <w:vMerge w:val="restart"/>
            <w:tcBorders>
              <w:top w:val="single" w:sz="24" w:space="0" w:color="3C833B"/>
              <w:left w:val="single" w:sz="4" w:space="0" w:color="3C833B"/>
              <w:bottom w:val="single" w:sz="4" w:space="0" w:color="3C833B"/>
              <w:right w:val="single" w:sz="4" w:space="0" w:color="3C833B"/>
            </w:tcBorders>
            <w:vAlign w:val="center"/>
          </w:tcPr>
          <w:p w14:paraId="0AA19292" w14:textId="2F90944B" w:rsidR="002C62BB" w:rsidRPr="001A4148" w:rsidRDefault="00000CAC" w:rsidP="002C62BB">
            <w:pPr>
              <w:jc w:val="center"/>
              <w:rPr>
                <w:rFonts w:ascii="Arima" w:hAnsi="Arima" w:cs="Arima"/>
                <w:b/>
                <w:bCs/>
                <w:sz w:val="20"/>
                <w:szCs w:val="20"/>
              </w:rPr>
            </w:pPr>
            <w:r w:rsidRPr="001A4148">
              <w:rPr>
                <w:rFonts w:ascii="Arima" w:hAnsi="Arima" w:cs="Arima"/>
                <w:b/>
                <w:bCs/>
                <w:color w:val="FFFFFF" w:themeColor="background1"/>
                <w:sz w:val="180"/>
                <w:szCs w:val="18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</w:p>
        </w:tc>
      </w:tr>
      <w:tr w:rsidR="002C62BB" w14:paraId="6BD9727D" w14:textId="787B8181" w:rsidTr="00DE2F95">
        <w:trPr>
          <w:trHeight w:val="973"/>
        </w:trPr>
        <w:tc>
          <w:tcPr>
            <w:tcW w:w="535" w:type="dxa"/>
            <w:tcBorders>
              <w:top w:val="nil"/>
              <w:left w:val="single" w:sz="4" w:space="0" w:color="3C833B"/>
              <w:bottom w:val="nil"/>
              <w:right w:val="nil"/>
            </w:tcBorders>
            <w:vAlign w:val="center"/>
          </w:tcPr>
          <w:p w14:paraId="3981FDED" w14:textId="3BF8AD27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U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736C0" w14:textId="7299AE1E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B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C52CC" w14:textId="0CB9A12C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116ED" w14:textId="6EB9DBA5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EBBD5" w14:textId="2942E121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DD9F2" w14:textId="4B459004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U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single" w:sz="4" w:space="0" w:color="3C833B"/>
            </w:tcBorders>
            <w:vAlign w:val="center"/>
          </w:tcPr>
          <w:p w14:paraId="746A091D" w14:textId="554DEB26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P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3C833B"/>
              <w:bottom w:val="nil"/>
              <w:right w:val="single" w:sz="4" w:space="0" w:color="3C833B"/>
            </w:tcBorders>
          </w:tcPr>
          <w:p w14:paraId="6F507FEE" w14:textId="77777777" w:rsidR="002C62BB" w:rsidRDefault="002C62BB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4829" w:type="dxa"/>
            <w:vMerge/>
            <w:tcBorders>
              <w:left w:val="single" w:sz="4" w:space="0" w:color="3C833B"/>
              <w:bottom w:val="single" w:sz="4" w:space="0" w:color="3C833B"/>
              <w:right w:val="single" w:sz="4" w:space="0" w:color="3C833B"/>
            </w:tcBorders>
          </w:tcPr>
          <w:p w14:paraId="352419B7" w14:textId="77777777" w:rsidR="002C62BB" w:rsidRDefault="002C62BB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2C62BB" w14:paraId="65C90CF9" w14:textId="644B25A1" w:rsidTr="00DE2F95">
        <w:trPr>
          <w:trHeight w:val="973"/>
        </w:trPr>
        <w:tc>
          <w:tcPr>
            <w:tcW w:w="535" w:type="dxa"/>
            <w:tcBorders>
              <w:top w:val="nil"/>
              <w:left w:val="single" w:sz="4" w:space="0" w:color="3C833B"/>
              <w:bottom w:val="single" w:sz="4" w:space="0" w:color="3C833B"/>
              <w:right w:val="nil"/>
            </w:tcBorders>
            <w:vAlign w:val="center"/>
          </w:tcPr>
          <w:p w14:paraId="100A10EF" w14:textId="7F8CF23A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Q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3C833B"/>
              <w:right w:val="nil"/>
            </w:tcBorders>
            <w:vAlign w:val="center"/>
          </w:tcPr>
          <w:p w14:paraId="6D386D79" w14:textId="6B2C3117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K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3C833B"/>
              <w:right w:val="nil"/>
            </w:tcBorders>
            <w:vAlign w:val="center"/>
          </w:tcPr>
          <w:p w14:paraId="28CCB431" w14:textId="19642BC8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L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3C833B"/>
              <w:right w:val="nil"/>
            </w:tcBorders>
            <w:vAlign w:val="center"/>
          </w:tcPr>
          <w:p w14:paraId="502991BE" w14:textId="7C3B270C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B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3C833B"/>
              <w:right w:val="nil"/>
            </w:tcBorders>
            <w:vAlign w:val="center"/>
          </w:tcPr>
          <w:p w14:paraId="60B1E4AF" w14:textId="6AEFEF12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K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3C833B"/>
              <w:right w:val="nil"/>
            </w:tcBorders>
            <w:vAlign w:val="center"/>
          </w:tcPr>
          <w:p w14:paraId="3C4D2BA8" w14:textId="37DD990E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 w:rsidRPr="002C62BB">
              <w:rPr>
                <w:rFonts w:ascii="Arima" w:hAnsi="Arima" w:cs="Arima"/>
                <w:sz w:val="40"/>
                <w:szCs w:val="40"/>
              </w:rPr>
              <w:t>G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3C833B"/>
              <w:right w:val="single" w:sz="4" w:space="0" w:color="3C833B"/>
            </w:tcBorders>
            <w:vAlign w:val="center"/>
          </w:tcPr>
          <w:p w14:paraId="6F3B9243" w14:textId="46BD9633" w:rsidR="002C62BB" w:rsidRPr="002C62BB" w:rsidRDefault="002C62BB" w:rsidP="002C62BB">
            <w:pPr>
              <w:jc w:val="center"/>
              <w:rPr>
                <w:rFonts w:ascii="Arima" w:hAnsi="Arima" w:cs="Arima"/>
                <w:sz w:val="40"/>
                <w:szCs w:val="40"/>
              </w:rPr>
            </w:pPr>
            <w:r>
              <w:rPr>
                <w:rFonts w:ascii="Arima" w:hAnsi="Arima" w:cs="Arima"/>
                <w:sz w:val="40"/>
                <w:szCs w:val="40"/>
              </w:rPr>
              <w:t>J</w:t>
            </w:r>
          </w:p>
        </w:tc>
        <w:tc>
          <w:tcPr>
            <w:tcW w:w="1599" w:type="dxa"/>
            <w:vMerge/>
            <w:tcBorders>
              <w:top w:val="nil"/>
              <w:left w:val="single" w:sz="4" w:space="0" w:color="3C833B"/>
              <w:bottom w:val="nil"/>
              <w:right w:val="single" w:sz="4" w:space="0" w:color="3C833B"/>
            </w:tcBorders>
          </w:tcPr>
          <w:p w14:paraId="06A61C59" w14:textId="77777777" w:rsidR="002C62BB" w:rsidRDefault="002C62BB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4829" w:type="dxa"/>
            <w:vMerge/>
            <w:tcBorders>
              <w:left w:val="single" w:sz="4" w:space="0" w:color="3C833B"/>
              <w:bottom w:val="single" w:sz="4" w:space="0" w:color="3C833B"/>
              <w:right w:val="single" w:sz="4" w:space="0" w:color="3C833B"/>
            </w:tcBorders>
          </w:tcPr>
          <w:p w14:paraId="31EF7EA9" w14:textId="77777777" w:rsidR="002C62BB" w:rsidRDefault="002C62BB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20DB8F85" w14:textId="77777777" w:rsidR="00FD2125" w:rsidRDefault="00FD2125">
      <w:pPr>
        <w:rPr>
          <w:rFonts w:ascii="Arima" w:hAnsi="Arima" w:cs="Arima"/>
          <w:sz w:val="20"/>
          <w:szCs w:val="20"/>
        </w:rPr>
      </w:pPr>
    </w:p>
    <w:p w14:paraId="75A8D99F" w14:textId="77777777" w:rsidR="00033F14" w:rsidRPr="00033F14" w:rsidRDefault="00033F14">
      <w:pPr>
        <w:rPr>
          <w:rFonts w:ascii="Arima" w:hAnsi="Arima" w:cs="Arima"/>
        </w:rPr>
      </w:pPr>
    </w:p>
    <w:p w14:paraId="2BAA8569" w14:textId="77777777" w:rsidR="00692099" w:rsidRPr="00033F14" w:rsidRDefault="00692099" w:rsidP="00692099">
      <w:pPr>
        <w:rPr>
          <w:rFonts w:ascii="Arima" w:hAnsi="Arima" w:cs="Arima"/>
        </w:rPr>
      </w:pPr>
    </w:p>
    <w:p w14:paraId="2C85691A" w14:textId="77777777" w:rsidR="002B4D51" w:rsidRPr="00033F14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1BC654BC" w14:textId="398488EB" w:rsidR="00692099" w:rsidRPr="00033F14" w:rsidRDefault="00692099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033F14">
        <w:rPr>
          <w:rFonts w:ascii="Arima" w:eastAsia="Avenir" w:hAnsi="Arima" w:cs="Arima"/>
          <w:kern w:val="3"/>
          <w14:ligatures w14:val="none"/>
        </w:rPr>
        <w:t>Designed by:</w:t>
      </w:r>
    </w:p>
    <w:p w14:paraId="22AD7130" w14:textId="77777777" w:rsidR="00692099" w:rsidRPr="00033F14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033F14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77777777" w:rsidR="00692099" w:rsidRPr="00033F14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033F14">
        <w:rPr>
          <w:rFonts w:ascii="Arima" w:eastAsia="Avenir" w:hAnsi="Arima" w:cs="Arima"/>
          <w:kern w:val="3"/>
          <w14:ligatures w14:val="none"/>
        </w:rPr>
        <w:t xml:space="preserve">© </w:t>
      </w:r>
      <w:r w:rsidRPr="00033F14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033F14">
        <w:rPr>
          <w:rFonts w:ascii="Arima" w:eastAsia="Avenir" w:hAnsi="Arima" w:cs="Arima"/>
          <w:kern w:val="3"/>
          <w14:ligatures w14:val="none"/>
        </w:rPr>
        <w:t xml:space="preserve"> All Rights Reserved.</w:t>
      </w:r>
    </w:p>
    <w:p w14:paraId="3D31BF6C" w14:textId="77777777" w:rsidR="00692099" w:rsidRPr="00033F14" w:rsidRDefault="00692099" w:rsidP="00692099">
      <w:pPr>
        <w:rPr>
          <w:rFonts w:ascii="Arima" w:hAnsi="Arima" w:cs="Arima"/>
        </w:rPr>
      </w:pPr>
    </w:p>
    <w:sectPr w:rsidR="00692099" w:rsidRPr="00033F14" w:rsidSect="00411B65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69D51" w14:textId="77777777" w:rsidR="0023029A" w:rsidRDefault="0023029A" w:rsidP="00692099">
      <w:pPr>
        <w:spacing w:after="0" w:line="240" w:lineRule="auto"/>
      </w:pPr>
      <w:r>
        <w:separator/>
      </w:r>
    </w:p>
  </w:endnote>
  <w:endnote w:type="continuationSeparator" w:id="0">
    <w:p w14:paraId="490F21D5" w14:textId="77777777" w:rsidR="0023029A" w:rsidRDefault="0023029A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37D2301C-ED17-4FCD-9EBB-81B203B40682}"/>
    <w:embedBold r:id="rId2" w:fontKey="{9782972A-2BDE-43B3-B1A5-28261FCD9505}"/>
    <w:embedItalic r:id="rId3" w:fontKey="{96524E4C-38ED-48A1-A449-F15F414AF77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DEC1D7B8-C487-4309-A116-F2FF8F94C9DC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5" w:fontKey="{46F62FDE-4499-4BDD-B570-6D02A782FAFC}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  <w:embedRegular r:id="rId6" w:fontKey="{26E037CD-212E-4EF9-9DE4-762151DFC8D2}"/>
    <w:embedBold r:id="rId7" w:fontKey="{5E1E2D9A-8B28-4E8C-87F8-C7F87BD64CA8}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C07C310E-1DC6-4109-86F0-FEA724BFC6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0CDF8FFE" w:rsidR="00692099" w:rsidRPr="00692099" w:rsidRDefault="00692099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E7DA5" w14:textId="77777777" w:rsidR="0023029A" w:rsidRDefault="0023029A" w:rsidP="00692099">
      <w:pPr>
        <w:spacing w:after="0" w:line="240" w:lineRule="auto"/>
      </w:pPr>
      <w:r>
        <w:separator/>
      </w:r>
    </w:p>
  </w:footnote>
  <w:footnote w:type="continuationSeparator" w:id="0">
    <w:p w14:paraId="4ED2FEA5" w14:textId="77777777" w:rsidR="0023029A" w:rsidRDefault="0023029A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239F" w14:textId="166AF9C0" w:rsidR="002B4D51" w:rsidRDefault="00B3761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0FC02D5" wp14:editId="1DB182D2">
          <wp:simplePos x="0" y="0"/>
          <wp:positionH relativeFrom="column">
            <wp:posOffset>-494778</wp:posOffset>
          </wp:positionH>
          <wp:positionV relativeFrom="page">
            <wp:posOffset>-507304</wp:posOffset>
          </wp:positionV>
          <wp:extent cx="7819253" cy="11060482"/>
          <wp:effectExtent l="0" t="0" r="0" b="7620"/>
          <wp:wrapNone/>
          <wp:docPr id="43788506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885068" name="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1495" t="4884" r="10115" b="6080"/>
                  <a:stretch>
                    <a:fillRect/>
                  </a:stretch>
                </pic:blipFill>
                <pic:spPr bwMode="auto">
                  <a:xfrm>
                    <a:off x="0" y="0"/>
                    <a:ext cx="7830162" cy="110759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000CAC"/>
    <w:rsid w:val="00033F14"/>
    <w:rsid w:val="001704B6"/>
    <w:rsid w:val="001A4148"/>
    <w:rsid w:val="00217D13"/>
    <w:rsid w:val="0023029A"/>
    <w:rsid w:val="002B4D51"/>
    <w:rsid w:val="002C62BB"/>
    <w:rsid w:val="00344827"/>
    <w:rsid w:val="00411B65"/>
    <w:rsid w:val="00641A03"/>
    <w:rsid w:val="00692099"/>
    <w:rsid w:val="00720BA6"/>
    <w:rsid w:val="00745024"/>
    <w:rsid w:val="00973F08"/>
    <w:rsid w:val="00A63467"/>
    <w:rsid w:val="00AE343F"/>
    <w:rsid w:val="00B37619"/>
    <w:rsid w:val="00C22ED4"/>
    <w:rsid w:val="00CD56EA"/>
    <w:rsid w:val="00CF77F5"/>
    <w:rsid w:val="00D32052"/>
    <w:rsid w:val="00D7764B"/>
    <w:rsid w:val="00DE2F95"/>
    <w:rsid w:val="00E60E04"/>
    <w:rsid w:val="00EA5818"/>
    <w:rsid w:val="00EF27C9"/>
    <w:rsid w:val="00F922BB"/>
    <w:rsid w:val="00FD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099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033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Worksheet Template-06-86ey021n4-08</Template>
  <TotalTime>1</TotalTime>
  <Pages>2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Template-06-86ey021n4</vt:lpstr>
    </vt:vector>
  </TitlesOfParts>
  <Company>©WordTemplatesOnline.net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2</cp:revision>
  <dcterms:created xsi:type="dcterms:W3CDTF">2026-06-28T06:12:00Z</dcterms:created>
  <dcterms:modified xsi:type="dcterms:W3CDTF">2026-06-28T06:12:00Z</dcterms:modified>
</cp:coreProperties>
</file>