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D2AD9" w:rsidRPr="00033F14" w14:paraId="32223488" w14:textId="77777777" w:rsidTr="003B7937">
        <w:tc>
          <w:tcPr>
            <w:tcW w:w="10790" w:type="dxa"/>
          </w:tcPr>
          <w:p w14:paraId="4246D33A" w14:textId="123763AB" w:rsidR="001D2AD9" w:rsidRPr="00033F14" w:rsidRDefault="00C75487" w:rsidP="003B7937">
            <w:pPr>
              <w:jc w:val="center"/>
              <w:rPr>
                <w:rFonts w:ascii="Arima" w:hAnsi="Arima" w:cs="Arima"/>
                <w:b/>
                <w:bCs/>
                <w:sz w:val="72"/>
                <w:szCs w:val="72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355D2AE2" w14:textId="77777777" w:rsidR="001D2AD9" w:rsidRDefault="001D2AD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3616"/>
        <w:gridCol w:w="516"/>
        <w:gridCol w:w="1363"/>
        <w:gridCol w:w="3778"/>
      </w:tblGrid>
      <w:tr w:rsidR="001D2AD9" w:rsidRPr="00033F14" w14:paraId="08B6C254" w14:textId="77777777" w:rsidTr="003B7937">
        <w:trPr>
          <w:trHeight w:val="432"/>
        </w:trPr>
        <w:tc>
          <w:tcPr>
            <w:tcW w:w="707" w:type="pct"/>
            <w:vAlign w:val="center"/>
          </w:tcPr>
          <w:p w14:paraId="249F7991" w14:textId="77777777" w:rsidR="001D2AD9" w:rsidRPr="00033F14" w:rsidRDefault="001D2AD9" w:rsidP="003B7937">
            <w:pPr>
              <w:rPr>
                <w:rFonts w:ascii="Arima" w:hAnsi="Arima" w:cs="Arima"/>
              </w:rPr>
            </w:pPr>
            <w:r w:rsidRPr="00033F14">
              <w:rPr>
                <w:rFonts w:ascii="Arima" w:hAnsi="Arima" w:cs="Arima"/>
              </w:rPr>
              <w:t xml:space="preserve">Name </w:t>
            </w:r>
          </w:p>
        </w:tc>
        <w:tc>
          <w:tcPr>
            <w:tcW w:w="1674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15076ACC" w14:textId="77777777" w:rsidR="001D2AD9" w:rsidRPr="00033F14" w:rsidRDefault="001D2AD9" w:rsidP="003B7937">
            <w:pPr>
              <w:rPr>
                <w:rFonts w:ascii="Arima" w:hAnsi="Arima" w:cs="Arima"/>
              </w:rPr>
            </w:pPr>
          </w:p>
        </w:tc>
        <w:tc>
          <w:tcPr>
            <w:tcW w:w="239" w:type="pct"/>
            <w:vAlign w:val="center"/>
          </w:tcPr>
          <w:p w14:paraId="5898D3A6" w14:textId="77777777" w:rsidR="001D2AD9" w:rsidRPr="00033F14" w:rsidRDefault="001D2AD9" w:rsidP="003B7937">
            <w:pPr>
              <w:rPr>
                <w:rFonts w:ascii="Arima" w:hAnsi="Arima" w:cs="Arima"/>
              </w:rPr>
            </w:pPr>
          </w:p>
        </w:tc>
        <w:tc>
          <w:tcPr>
            <w:tcW w:w="631" w:type="pct"/>
            <w:vAlign w:val="center"/>
          </w:tcPr>
          <w:p w14:paraId="79FC6257" w14:textId="77777777" w:rsidR="001D2AD9" w:rsidRPr="00033F14" w:rsidRDefault="001D2AD9" w:rsidP="003B7937">
            <w:pPr>
              <w:rPr>
                <w:rFonts w:ascii="Arima" w:hAnsi="Arima" w:cs="Arima"/>
              </w:rPr>
            </w:pPr>
            <w:r w:rsidRPr="00033F14">
              <w:rPr>
                <w:rFonts w:ascii="Arima" w:hAnsi="Arima" w:cs="Arima"/>
              </w:rPr>
              <w:t xml:space="preserve">Class </w:t>
            </w:r>
          </w:p>
        </w:tc>
        <w:tc>
          <w:tcPr>
            <w:tcW w:w="1749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6255980B" w14:textId="77777777" w:rsidR="001D2AD9" w:rsidRPr="00033F14" w:rsidRDefault="001D2AD9" w:rsidP="003B7937">
            <w:pPr>
              <w:rPr>
                <w:rFonts w:ascii="Arima" w:hAnsi="Arima" w:cs="Arima"/>
              </w:rPr>
            </w:pPr>
          </w:p>
        </w:tc>
      </w:tr>
    </w:tbl>
    <w:p w14:paraId="6F67199E" w14:textId="77777777" w:rsidR="001D2AD9" w:rsidRDefault="001D2AD9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D2AD9" w:rsidRPr="00D7764B" w14:paraId="0AD4DF57" w14:textId="77777777" w:rsidTr="003B7937">
        <w:trPr>
          <w:trHeight w:val="576"/>
          <w:jc w:val="center"/>
        </w:trPr>
        <w:tc>
          <w:tcPr>
            <w:tcW w:w="10790" w:type="dxa"/>
            <w:vAlign w:val="center"/>
          </w:tcPr>
          <w:p w14:paraId="6811B836" w14:textId="77777777" w:rsidR="001D2AD9" w:rsidRPr="009226AE" w:rsidRDefault="001D2AD9" w:rsidP="003B7937">
            <w:pPr>
              <w:jc w:val="center"/>
              <w:rPr>
                <w:rFonts w:ascii="Arima" w:hAnsi="Arima" w:cs="Arima"/>
                <w:b/>
                <w:bCs/>
                <w:color w:val="C6BF80"/>
                <w:sz w:val="56"/>
                <w:szCs w:val="56"/>
              </w:rPr>
            </w:pPr>
            <w:r w:rsidRPr="009226AE">
              <w:rPr>
                <w:rFonts w:ascii="Arima" w:hAnsi="Arima" w:cs="Arima"/>
                <w:b/>
                <w:bCs/>
                <w:color w:val="C6BF80"/>
                <w:sz w:val="56"/>
                <w:szCs w:val="56"/>
              </w:rPr>
              <w:t>Let’s Spell!</w:t>
            </w:r>
          </w:p>
        </w:tc>
      </w:tr>
    </w:tbl>
    <w:p w14:paraId="22A1A15D" w14:textId="77777777" w:rsidR="001D2AD9" w:rsidRDefault="001D2AD9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D2AD9" w:rsidRPr="00033F14" w14:paraId="0000F121" w14:textId="77777777" w:rsidTr="003B7937">
        <w:trPr>
          <w:trHeight w:val="576"/>
          <w:jc w:val="center"/>
        </w:trPr>
        <w:tc>
          <w:tcPr>
            <w:tcW w:w="10790" w:type="dxa"/>
            <w:vAlign w:val="center"/>
          </w:tcPr>
          <w:p w14:paraId="7D8F5D73" w14:textId="77777777" w:rsidR="001D2AD9" w:rsidRPr="00033F14" w:rsidRDefault="001D2AD9" w:rsidP="003B7937">
            <w:pPr>
              <w:jc w:val="center"/>
              <w:rPr>
                <w:rFonts w:ascii="Arima" w:hAnsi="Arima" w:cs="Arima"/>
                <w:sz w:val="36"/>
                <w:szCs w:val="36"/>
              </w:rPr>
            </w:pPr>
            <w:r>
              <w:rPr>
                <w:rFonts w:ascii="Arima" w:hAnsi="Arima" w:cs="Arima"/>
                <w:sz w:val="36"/>
                <w:szCs w:val="36"/>
              </w:rPr>
              <w:t>Circle</w:t>
            </w:r>
            <w:r w:rsidRPr="00033F14">
              <w:rPr>
                <w:rFonts w:ascii="Arima" w:hAnsi="Arima" w:cs="Arima"/>
                <w:sz w:val="36"/>
                <w:szCs w:val="36"/>
              </w:rPr>
              <w:t xml:space="preserve"> the word that is spelled correctly for each picture</w:t>
            </w:r>
          </w:p>
        </w:tc>
      </w:tr>
    </w:tbl>
    <w:p w14:paraId="1EC3B14A" w14:textId="77777777" w:rsidR="001D2AD9" w:rsidRDefault="001D2AD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7"/>
        <w:gridCol w:w="564"/>
        <w:gridCol w:w="2365"/>
        <w:gridCol w:w="2365"/>
        <w:gridCol w:w="2359"/>
      </w:tblGrid>
      <w:tr w:rsidR="001D2AD9" w:rsidRPr="00D7764B" w14:paraId="43ECE620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17BAE6C6" w14:textId="6CA4BFB4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3120" behindDoc="1" locked="0" layoutInCell="1" allowOverlap="1" wp14:anchorId="7A7FBD97" wp14:editId="4A819EDF">
                  <wp:simplePos x="0" y="0"/>
                  <wp:positionH relativeFrom="column">
                    <wp:posOffset>451485</wp:posOffset>
                  </wp:positionH>
                  <wp:positionV relativeFrom="paragraph">
                    <wp:posOffset>-90170</wp:posOffset>
                  </wp:positionV>
                  <wp:extent cx="636905" cy="636270"/>
                  <wp:effectExtent l="0" t="0" r="0" b="0"/>
                  <wp:wrapNone/>
                  <wp:docPr id="19711784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17844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905" cy="63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783404B4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7EA5783B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Grass</w:t>
            </w:r>
          </w:p>
        </w:tc>
        <w:tc>
          <w:tcPr>
            <w:tcW w:w="1095" w:type="pct"/>
            <w:vAlign w:val="center"/>
          </w:tcPr>
          <w:p w14:paraId="2D025F9A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Grasses</w:t>
            </w:r>
          </w:p>
        </w:tc>
        <w:tc>
          <w:tcPr>
            <w:tcW w:w="1092" w:type="pct"/>
            <w:vAlign w:val="center"/>
          </w:tcPr>
          <w:p w14:paraId="4F1A6DA3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Gross</w:t>
            </w:r>
          </w:p>
        </w:tc>
      </w:tr>
      <w:tr w:rsidR="001D2AD9" w:rsidRPr="00D7764B" w14:paraId="4B6FB687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72452048" w14:textId="075B606B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4144" behindDoc="1" locked="0" layoutInCell="1" allowOverlap="1" wp14:anchorId="2A09CC78" wp14:editId="13915BF6">
                  <wp:simplePos x="0" y="0"/>
                  <wp:positionH relativeFrom="column">
                    <wp:posOffset>416560</wp:posOffset>
                  </wp:positionH>
                  <wp:positionV relativeFrom="paragraph">
                    <wp:posOffset>29845</wp:posOffset>
                  </wp:positionV>
                  <wp:extent cx="706120" cy="705485"/>
                  <wp:effectExtent l="0" t="0" r="0" b="0"/>
                  <wp:wrapNone/>
                  <wp:docPr id="3376198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61989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60F44F02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1787EC73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Wink</w:t>
            </w:r>
            <w:r>
              <w:rPr>
                <w:rFonts w:ascii="Arima" w:hAnsi="Arima" w:cs="Arima"/>
                <w:sz w:val="32"/>
                <w:szCs w:val="32"/>
              </w:rPr>
              <w:t>s</w:t>
            </w:r>
          </w:p>
        </w:tc>
        <w:tc>
          <w:tcPr>
            <w:tcW w:w="1095" w:type="pct"/>
            <w:vAlign w:val="center"/>
          </w:tcPr>
          <w:p w14:paraId="5486C0C2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proofErr w:type="spellStart"/>
            <w:r w:rsidRPr="00D7764B">
              <w:rPr>
                <w:rFonts w:ascii="Arima" w:hAnsi="Arima" w:cs="Arima"/>
                <w:sz w:val="32"/>
                <w:szCs w:val="32"/>
              </w:rPr>
              <w:t>Winge</w:t>
            </w:r>
            <w:r>
              <w:rPr>
                <w:rFonts w:ascii="Arima" w:hAnsi="Arima" w:cs="Arima"/>
                <w:sz w:val="32"/>
                <w:szCs w:val="32"/>
              </w:rPr>
              <w:t>s</w:t>
            </w:r>
            <w:proofErr w:type="spellEnd"/>
          </w:p>
        </w:tc>
        <w:tc>
          <w:tcPr>
            <w:tcW w:w="1092" w:type="pct"/>
            <w:vAlign w:val="center"/>
          </w:tcPr>
          <w:p w14:paraId="509DA92B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wing</w:t>
            </w:r>
            <w:r>
              <w:rPr>
                <w:rFonts w:ascii="Arima" w:hAnsi="Arima" w:cs="Arima"/>
                <w:sz w:val="32"/>
                <w:szCs w:val="32"/>
              </w:rPr>
              <w:t>s</w:t>
            </w:r>
          </w:p>
        </w:tc>
      </w:tr>
      <w:tr w:rsidR="001D2AD9" w:rsidRPr="00D7764B" w14:paraId="6FF9F047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17BA4611" w14:textId="6AD7355E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5168" behindDoc="1" locked="0" layoutInCell="1" allowOverlap="1" wp14:anchorId="5D27437E" wp14:editId="1C356DE0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57150</wp:posOffset>
                  </wp:positionV>
                  <wp:extent cx="475615" cy="474980"/>
                  <wp:effectExtent l="0" t="0" r="635" b="1270"/>
                  <wp:wrapNone/>
                  <wp:docPr id="5636266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62662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601EB8AA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159F3E55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Earth</w:t>
            </w:r>
          </w:p>
        </w:tc>
        <w:tc>
          <w:tcPr>
            <w:tcW w:w="1095" w:type="pct"/>
            <w:vAlign w:val="center"/>
          </w:tcPr>
          <w:p w14:paraId="1926FDED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proofErr w:type="spellStart"/>
            <w:r w:rsidRPr="00D7764B">
              <w:rPr>
                <w:rFonts w:ascii="Arima" w:hAnsi="Arima" w:cs="Arima"/>
                <w:sz w:val="32"/>
                <w:szCs w:val="32"/>
              </w:rPr>
              <w:t>Aerth</w:t>
            </w:r>
            <w:proofErr w:type="spellEnd"/>
          </w:p>
        </w:tc>
        <w:tc>
          <w:tcPr>
            <w:tcW w:w="1092" w:type="pct"/>
            <w:vAlign w:val="center"/>
          </w:tcPr>
          <w:p w14:paraId="07E825AC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Werth</w:t>
            </w:r>
          </w:p>
        </w:tc>
      </w:tr>
      <w:tr w:rsidR="001D2AD9" w:rsidRPr="00D7764B" w14:paraId="6D52FC9A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6283C7DB" w14:textId="7DB74CEA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6192" behindDoc="1" locked="0" layoutInCell="1" allowOverlap="1" wp14:anchorId="7C0E9D79" wp14:editId="14178A58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24765</wp:posOffset>
                  </wp:positionV>
                  <wp:extent cx="549910" cy="549275"/>
                  <wp:effectExtent l="0" t="0" r="2540" b="3175"/>
                  <wp:wrapNone/>
                  <wp:docPr id="16050153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01534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10" cy="54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74970455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608E20AC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proofErr w:type="spellStart"/>
            <w:r w:rsidRPr="00D7764B">
              <w:rPr>
                <w:rFonts w:ascii="Arima" w:hAnsi="Arima" w:cs="Arima"/>
                <w:sz w:val="32"/>
                <w:szCs w:val="32"/>
              </w:rPr>
              <w:t>Remute</w:t>
            </w:r>
            <w:proofErr w:type="spellEnd"/>
          </w:p>
        </w:tc>
        <w:tc>
          <w:tcPr>
            <w:tcW w:w="1095" w:type="pct"/>
            <w:vAlign w:val="center"/>
          </w:tcPr>
          <w:p w14:paraId="4788409F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Remote</w:t>
            </w:r>
          </w:p>
        </w:tc>
        <w:tc>
          <w:tcPr>
            <w:tcW w:w="1092" w:type="pct"/>
            <w:vAlign w:val="center"/>
          </w:tcPr>
          <w:p w14:paraId="5124014E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proofErr w:type="spellStart"/>
            <w:r w:rsidRPr="00D7764B">
              <w:rPr>
                <w:rFonts w:ascii="Arima" w:hAnsi="Arima" w:cs="Arima"/>
                <w:sz w:val="32"/>
                <w:szCs w:val="32"/>
              </w:rPr>
              <w:t>Rimote</w:t>
            </w:r>
            <w:proofErr w:type="spellEnd"/>
          </w:p>
        </w:tc>
      </w:tr>
      <w:tr w:rsidR="001D2AD9" w:rsidRPr="00D7764B" w14:paraId="08DCAB9A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23B19609" w14:textId="61212EEB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7216" behindDoc="1" locked="0" layoutInCell="1" allowOverlap="1" wp14:anchorId="5111CEEE" wp14:editId="013CC655">
                  <wp:simplePos x="0" y="0"/>
                  <wp:positionH relativeFrom="column">
                    <wp:posOffset>492125</wp:posOffset>
                  </wp:positionH>
                  <wp:positionV relativeFrom="paragraph">
                    <wp:posOffset>48895</wp:posOffset>
                  </wp:positionV>
                  <wp:extent cx="596900" cy="596265"/>
                  <wp:effectExtent l="0" t="0" r="0" b="0"/>
                  <wp:wrapNone/>
                  <wp:docPr id="14498526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85266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6ED594EF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12BF8179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Shoes</w:t>
            </w:r>
          </w:p>
        </w:tc>
        <w:tc>
          <w:tcPr>
            <w:tcW w:w="1095" w:type="pct"/>
            <w:vAlign w:val="center"/>
          </w:tcPr>
          <w:p w14:paraId="57D6C11E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proofErr w:type="spellStart"/>
            <w:r w:rsidRPr="00D7764B">
              <w:rPr>
                <w:rFonts w:ascii="Arima" w:hAnsi="Arima" w:cs="Arima"/>
                <w:sz w:val="32"/>
                <w:szCs w:val="32"/>
              </w:rPr>
              <w:t>Shoese</w:t>
            </w:r>
            <w:proofErr w:type="spellEnd"/>
          </w:p>
        </w:tc>
        <w:tc>
          <w:tcPr>
            <w:tcW w:w="1092" w:type="pct"/>
            <w:vAlign w:val="center"/>
          </w:tcPr>
          <w:p w14:paraId="64BB84A5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proofErr w:type="spellStart"/>
            <w:r w:rsidRPr="00D7764B">
              <w:rPr>
                <w:rFonts w:ascii="Arima" w:hAnsi="Arima" w:cs="Arima"/>
                <w:sz w:val="32"/>
                <w:szCs w:val="32"/>
              </w:rPr>
              <w:t>Shoas</w:t>
            </w:r>
            <w:proofErr w:type="spellEnd"/>
          </w:p>
        </w:tc>
      </w:tr>
      <w:tr w:rsidR="001D2AD9" w:rsidRPr="00D7764B" w14:paraId="7355949B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14AFD783" w14:textId="09986CE6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 wp14:anchorId="37967904" wp14:editId="7010BAA2">
                  <wp:simplePos x="0" y="0"/>
                  <wp:positionH relativeFrom="column">
                    <wp:posOffset>503555</wp:posOffset>
                  </wp:positionH>
                  <wp:positionV relativeFrom="paragraph">
                    <wp:posOffset>48895</wp:posOffset>
                  </wp:positionV>
                  <wp:extent cx="541020" cy="540385"/>
                  <wp:effectExtent l="0" t="0" r="0" b="0"/>
                  <wp:wrapNone/>
                  <wp:docPr id="431630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6309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38EB88A5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3EE5E36E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proofErr w:type="spellStart"/>
            <w:r w:rsidRPr="00D7764B">
              <w:rPr>
                <w:rFonts w:ascii="Arima" w:hAnsi="Arima" w:cs="Arima"/>
                <w:sz w:val="32"/>
                <w:szCs w:val="32"/>
              </w:rPr>
              <w:t>Pilow</w:t>
            </w:r>
            <w:proofErr w:type="spellEnd"/>
          </w:p>
        </w:tc>
        <w:tc>
          <w:tcPr>
            <w:tcW w:w="1095" w:type="pct"/>
            <w:vAlign w:val="center"/>
          </w:tcPr>
          <w:p w14:paraId="1452C35D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Pellow</w:t>
            </w:r>
          </w:p>
        </w:tc>
        <w:tc>
          <w:tcPr>
            <w:tcW w:w="1092" w:type="pct"/>
            <w:vAlign w:val="center"/>
          </w:tcPr>
          <w:p w14:paraId="461D7671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Pillow</w:t>
            </w:r>
          </w:p>
        </w:tc>
      </w:tr>
      <w:tr w:rsidR="001D2AD9" w:rsidRPr="00D7764B" w14:paraId="0544F17F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3532EA0E" w14:textId="2DE029EE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0BB56721" wp14:editId="7C55C393">
                  <wp:simplePos x="0" y="0"/>
                  <wp:positionH relativeFrom="column">
                    <wp:posOffset>503555</wp:posOffset>
                  </wp:positionH>
                  <wp:positionV relativeFrom="paragraph">
                    <wp:posOffset>-46990</wp:posOffset>
                  </wp:positionV>
                  <wp:extent cx="559435" cy="558800"/>
                  <wp:effectExtent l="0" t="0" r="0" b="0"/>
                  <wp:wrapNone/>
                  <wp:docPr id="8134180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805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35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7D49FCB7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1A70EC52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proofErr w:type="spellStart"/>
            <w:r w:rsidRPr="00D7764B">
              <w:rPr>
                <w:rFonts w:ascii="Arima" w:hAnsi="Arima" w:cs="Arima"/>
                <w:sz w:val="32"/>
                <w:szCs w:val="32"/>
              </w:rPr>
              <w:t>Flowere</w:t>
            </w:r>
            <w:proofErr w:type="spellEnd"/>
          </w:p>
        </w:tc>
        <w:tc>
          <w:tcPr>
            <w:tcW w:w="1095" w:type="pct"/>
            <w:vAlign w:val="center"/>
          </w:tcPr>
          <w:p w14:paraId="7926D8BB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Flower</w:t>
            </w:r>
          </w:p>
        </w:tc>
        <w:tc>
          <w:tcPr>
            <w:tcW w:w="1092" w:type="pct"/>
            <w:vAlign w:val="center"/>
          </w:tcPr>
          <w:p w14:paraId="6255810E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proofErr w:type="spellStart"/>
            <w:r w:rsidRPr="00D7764B">
              <w:rPr>
                <w:rFonts w:ascii="Arima" w:hAnsi="Arima" w:cs="Arima"/>
                <w:sz w:val="32"/>
                <w:szCs w:val="32"/>
              </w:rPr>
              <w:t>Flawer</w:t>
            </w:r>
            <w:proofErr w:type="spellEnd"/>
          </w:p>
        </w:tc>
      </w:tr>
    </w:tbl>
    <w:p w14:paraId="665E75B5" w14:textId="77777777" w:rsidR="001D2AD9" w:rsidRDefault="001D2AD9"/>
    <w:p w14:paraId="2BAA8569" w14:textId="77777777" w:rsidR="00692099" w:rsidRPr="00692099" w:rsidRDefault="00692099" w:rsidP="00692099"/>
    <w:p w14:paraId="0571E85C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598E75FC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47E50F30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2C85691A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1BC654BC" w14:textId="398488EB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22AD7130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B711E5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3D31BF6C" w14:textId="77777777" w:rsidR="00692099" w:rsidRPr="00692099" w:rsidRDefault="00692099" w:rsidP="00692099"/>
    <w:sectPr w:rsidR="00692099" w:rsidRPr="00692099" w:rsidSect="00411B65">
      <w:headerReference w:type="default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8C498" w14:textId="77777777" w:rsidR="001E7921" w:rsidRDefault="001E7921" w:rsidP="00692099">
      <w:pPr>
        <w:spacing w:after="0" w:line="240" w:lineRule="auto"/>
      </w:pPr>
      <w:r>
        <w:separator/>
      </w:r>
    </w:p>
  </w:endnote>
  <w:endnote w:type="continuationSeparator" w:id="0">
    <w:p w14:paraId="77D2D399" w14:textId="77777777" w:rsidR="001E7921" w:rsidRDefault="001E7921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8C78982-70CB-4DD5-80A1-87D3CAE67BB9}"/>
    <w:embedBold r:id="rId2" w:fontKey="{400771D3-CF42-41C4-98F4-3D5E5BAA33F1}"/>
    <w:embedItalic r:id="rId3" w:fontKey="{0F4CFFEC-4FAD-4214-9152-D31FA1203C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EBCB977-4EC3-4574-9836-BAE1F5F17C7B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A559EA89-CF36-4750-898D-E1F522D61189}"/>
    <w:embedBold r:id="rId6" w:fontKey="{9D74F191-A093-4337-AEB7-3CB67ABB6F6C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9DFCBB92-A3E8-4203-A8B2-12204686F1A4}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2AAFF2F1-4D90-4096-9BFA-29E69C9A3C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4018" w14:textId="77777777" w:rsidR="001E7921" w:rsidRDefault="001E7921" w:rsidP="00692099">
      <w:pPr>
        <w:spacing w:after="0" w:line="240" w:lineRule="auto"/>
      </w:pPr>
      <w:r>
        <w:separator/>
      </w:r>
    </w:p>
  </w:footnote>
  <w:footnote w:type="continuationSeparator" w:id="0">
    <w:p w14:paraId="5079058E" w14:textId="77777777" w:rsidR="001E7921" w:rsidRDefault="001E7921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1EFDECCC" w:rsidR="002B4D51" w:rsidRDefault="0054440E" w:rsidP="0054440E">
    <w:pPr>
      <w:pStyle w:val="Header"/>
      <w:tabs>
        <w:tab w:val="clear" w:pos="4680"/>
        <w:tab w:val="clear" w:pos="9360"/>
        <w:tab w:val="center" w:pos="540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E721838" wp14:editId="24FA1113">
              <wp:simplePos x="0" y="0"/>
              <wp:positionH relativeFrom="column">
                <wp:posOffset>-551727</wp:posOffset>
              </wp:positionH>
              <wp:positionV relativeFrom="paragraph">
                <wp:posOffset>-548049</wp:posOffset>
              </wp:positionV>
              <wp:extent cx="8371205" cy="10306685"/>
              <wp:effectExtent l="0" t="0" r="0" b="0"/>
              <wp:wrapNone/>
              <wp:docPr id="76935039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71205" cy="10306685"/>
                        <a:chOff x="0" y="0"/>
                        <a:chExt cx="8371205" cy="10306685"/>
                      </a:xfrm>
                    </wpg:grpSpPr>
                    <pic:pic xmlns:pic="http://schemas.openxmlformats.org/drawingml/2006/picture">
                      <pic:nvPicPr>
                        <pic:cNvPr id="1996193046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5400000">
                          <a:off x="-967740" y="967740"/>
                          <a:ext cx="10306685" cy="837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955202993" name="Rectangle: Rounded Corners 3"/>
                      <wps:cNvSpPr/>
                      <wps:spPr>
                        <a:xfrm>
                          <a:off x="520196" y="611111"/>
                          <a:ext cx="6889115" cy="9065172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A919E0" id="Group 4" o:spid="_x0000_s1026" style="position:absolute;margin-left:-43.45pt;margin-top:-43.15pt;width:659.15pt;height:811.55pt;z-index:-251657216" coordsize="83712,1030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-9677;top:9677;width:103066;height:83712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">
                <v:imagedata r:id="rId2" o:title=""/>
              </v:shape>
              <v:roundrect id="Rectangle: Rounded Corners 3" o:spid="_x0000_s1028" style="position:absolute;left:5201;top:6111;width:68892;height:90651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" fillcolor="#f2f2f2 [3052]" stroked="f" strokeweight="1.5pt">
                <v:stroke joinstyle="miter"/>
              </v:roundrect>
            </v:group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1704B6"/>
    <w:rsid w:val="001D2AD9"/>
    <w:rsid w:val="001E7921"/>
    <w:rsid w:val="00217D13"/>
    <w:rsid w:val="00256688"/>
    <w:rsid w:val="002B4D51"/>
    <w:rsid w:val="003A7DAF"/>
    <w:rsid w:val="00411B65"/>
    <w:rsid w:val="00485750"/>
    <w:rsid w:val="0054440E"/>
    <w:rsid w:val="00594599"/>
    <w:rsid w:val="00641A03"/>
    <w:rsid w:val="00644EFC"/>
    <w:rsid w:val="0066537B"/>
    <w:rsid w:val="00692099"/>
    <w:rsid w:val="006F24D9"/>
    <w:rsid w:val="00720BA6"/>
    <w:rsid w:val="00745024"/>
    <w:rsid w:val="009226AE"/>
    <w:rsid w:val="00973F08"/>
    <w:rsid w:val="00C75487"/>
    <w:rsid w:val="00EA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99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1D2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Template-06-86ey021n4-10</Template>
  <TotalTime>0</TotalTime>
  <Pages>2</Pages>
  <Words>52</Words>
  <Characters>299</Characters>
  <Application>Microsoft Office Word</Application>
  <DocSecurity>0</DocSecurity>
  <Lines>2</Lines>
  <Paragraphs>1</Paragraphs>
  <ScaleCrop>false</ScaleCrop>
  <Company>©WordTemplatesOnline.net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2026-06-28T06:13:00Z</dcterms:created>
  <dcterms:modified xsi:type="dcterms:W3CDTF">2026-06-28T06:13:00Z</dcterms:modified>
</cp:coreProperties>
</file>